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5558E" w14:textId="77777777" w:rsidR="0093584E" w:rsidRPr="00197F8F" w:rsidRDefault="0093584E" w:rsidP="0093584E">
      <w:pPr>
        <w:outlineLvl w:val="0"/>
        <w:rPr>
          <w:rFonts w:ascii="DB Office" w:hAnsi="DB Office"/>
          <w:b/>
          <w:snapToGrid w:val="0"/>
          <w:color w:val="000000"/>
          <w:sz w:val="28"/>
          <w:szCs w:val="28"/>
          <w:lang w:val="es-ES"/>
        </w:rPr>
      </w:pP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TAN-</w:t>
      </w:r>
      <w:proofErr w:type="spellStart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Nr</w:t>
      </w:r>
      <w:proofErr w:type="spellEnd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.: TAN</w:t>
      </w:r>
      <w:bookmarkStart w:id="0" w:name="_Hlk36030143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6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  <w:bookmarkEnd w:id="0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ab/>
      </w:r>
      <w:proofErr w:type="spellStart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Auftragsnummer</w:t>
      </w:r>
      <w:proofErr w:type="spellEnd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 xml:space="preserve">: 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/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5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/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</w:p>
    <w:p w14:paraId="53E0262A" w14:textId="77777777" w:rsidR="0093584E" w:rsidRPr="00197F8F" w:rsidRDefault="0093584E" w:rsidP="0093584E">
      <w:pPr>
        <w:outlineLvl w:val="0"/>
        <w:rPr>
          <w:rFonts w:ascii="DB Office" w:hAnsi="DB Office"/>
          <w:b/>
          <w:i/>
          <w:iCs/>
          <w:snapToGrid w:val="0"/>
          <w:color w:val="0000FF"/>
          <w:sz w:val="28"/>
          <w:szCs w:val="28"/>
          <w:lang w:val="es-ES"/>
        </w:rPr>
      </w:pP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>TAN no.:</w:t>
      </w:r>
      <w:r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proofErr w:type="spellStart"/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>Order</w:t>
      </w:r>
      <w:proofErr w:type="spellEnd"/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 xml:space="preserve"> </w:t>
      </w:r>
      <w:proofErr w:type="spellStart"/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>code</w:t>
      </w:r>
      <w:proofErr w:type="spellEnd"/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>:</w:t>
      </w:r>
    </w:p>
    <w:p w14:paraId="59250394" w14:textId="77777777" w:rsidR="00947854" w:rsidRPr="00CA31BC" w:rsidRDefault="00947854" w:rsidP="00F8219D">
      <w:pPr>
        <w:outlineLvl w:val="0"/>
        <w:rPr>
          <w:rFonts w:ascii="DB Office" w:hAnsi="DB Office"/>
          <w:b/>
          <w:sz w:val="28"/>
          <w:szCs w:val="28"/>
          <w:lang w:val="es-ES"/>
        </w:rPr>
      </w:pPr>
    </w:p>
    <w:p w14:paraId="7C073B4D" w14:textId="77777777" w:rsidR="00F8219D" w:rsidRPr="00CA31BC" w:rsidRDefault="00F8219D" w:rsidP="00FB73D5">
      <w:pPr>
        <w:outlineLvl w:val="0"/>
        <w:rPr>
          <w:rFonts w:ascii="DB Office" w:hAnsi="DB Office"/>
          <w:b/>
          <w:sz w:val="28"/>
          <w:szCs w:val="28"/>
        </w:rPr>
      </w:pPr>
      <w:r w:rsidRPr="00CA31BC">
        <w:rPr>
          <w:rFonts w:ascii="DB Office" w:hAnsi="DB Office"/>
          <w:b/>
          <w:bCs/>
          <w:sz w:val="28"/>
          <w:szCs w:val="28"/>
        </w:rPr>
        <w:t>Checkliste B 826</w:t>
      </w:r>
      <w:r w:rsidRPr="00CA31BC">
        <w:rPr>
          <w:rFonts w:ascii="DB Office" w:hAnsi="DB Office"/>
          <w:b/>
          <w:bCs/>
          <w:sz w:val="28"/>
          <w:szCs w:val="28"/>
        </w:rPr>
        <w:tab/>
      </w:r>
      <w:r w:rsidRPr="00CA31BC">
        <w:rPr>
          <w:rFonts w:ascii="DB Office" w:hAnsi="DB Office"/>
          <w:b/>
          <w:bCs/>
          <w:sz w:val="28"/>
          <w:szCs w:val="28"/>
        </w:rPr>
        <w:tab/>
        <w:t>Schweißungen im Oberbau</w:t>
      </w:r>
    </w:p>
    <w:p w14:paraId="3C7AE073" w14:textId="77777777" w:rsidR="001237D6" w:rsidRPr="00CA31BC" w:rsidRDefault="001237D6" w:rsidP="00FB73D5">
      <w:pPr>
        <w:outlineLvl w:val="0"/>
        <w:rPr>
          <w:rFonts w:ascii="DB Office" w:hAnsi="DB Office"/>
          <w:sz w:val="22"/>
          <w:szCs w:val="22"/>
        </w:rPr>
      </w:pPr>
      <w:r w:rsidRPr="00CA31BC">
        <w:rPr>
          <w:rFonts w:ascii="DB Office" w:hAnsi="DB Office"/>
          <w:sz w:val="22"/>
          <w:szCs w:val="22"/>
        </w:rPr>
        <w:tab/>
      </w:r>
      <w:r w:rsidRPr="00CA31BC">
        <w:rPr>
          <w:rFonts w:ascii="DB Office" w:hAnsi="DB Office"/>
          <w:sz w:val="22"/>
          <w:szCs w:val="22"/>
        </w:rPr>
        <w:tab/>
      </w:r>
      <w:r w:rsidRPr="00CA31BC">
        <w:rPr>
          <w:rFonts w:ascii="DB Office" w:hAnsi="DB Office"/>
          <w:sz w:val="22"/>
          <w:szCs w:val="22"/>
        </w:rPr>
        <w:tab/>
      </w:r>
      <w:r w:rsidRPr="00CA31BC">
        <w:rPr>
          <w:rFonts w:ascii="DB Office" w:hAnsi="DB Office"/>
          <w:sz w:val="22"/>
          <w:szCs w:val="22"/>
        </w:rPr>
        <w:tab/>
      </w:r>
      <w:r w:rsidRPr="00CA31BC">
        <w:rPr>
          <w:rFonts w:ascii="DB Office" w:hAnsi="DB Office"/>
          <w:sz w:val="22"/>
          <w:szCs w:val="22"/>
        </w:rPr>
        <w:tab/>
        <w:t xml:space="preserve">(keine </w:t>
      </w:r>
      <w:proofErr w:type="gramStart"/>
      <w:r w:rsidRPr="00CA31BC">
        <w:rPr>
          <w:rFonts w:ascii="DB Office" w:hAnsi="DB Office"/>
          <w:sz w:val="22"/>
          <w:szCs w:val="22"/>
        </w:rPr>
        <w:t>Schienenwerkstoffe)/</w:t>
      </w:r>
      <w:proofErr w:type="gramEnd"/>
      <w:r w:rsidRPr="00CA31BC">
        <w:rPr>
          <w:rFonts w:ascii="DB Office" w:hAnsi="DB Office"/>
          <w:sz w:val="22"/>
          <w:szCs w:val="22"/>
        </w:rPr>
        <w:t xml:space="preserve"> </w:t>
      </w:r>
    </w:p>
    <w:p w14:paraId="51016FC5" w14:textId="77777777" w:rsidR="00125D9E" w:rsidRPr="00EA59B4" w:rsidRDefault="00125D9E" w:rsidP="00125D9E">
      <w:pPr>
        <w:outlineLvl w:val="0"/>
        <w:rPr>
          <w:rFonts w:ascii="DB Office" w:hAnsi="DB Office"/>
          <w:b/>
          <w:i/>
          <w:iCs/>
          <w:color w:val="0000FF"/>
          <w:sz w:val="28"/>
          <w:szCs w:val="28"/>
        </w:rPr>
      </w:pPr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>Checklist B 826</w:t>
      </w:r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ab/>
      </w:r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ab/>
      </w:r>
      <w:r w:rsid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ab/>
      </w:r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 xml:space="preserve">Welds in </w:t>
      </w:r>
      <w:proofErr w:type="spellStart"/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>the</w:t>
      </w:r>
      <w:proofErr w:type="spellEnd"/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 xml:space="preserve"> permanent </w:t>
      </w:r>
      <w:proofErr w:type="spellStart"/>
      <w:r w:rsidRPr="00EA59B4">
        <w:rPr>
          <w:rFonts w:ascii="DB Office" w:hAnsi="DB Office"/>
          <w:b/>
          <w:bCs/>
          <w:i/>
          <w:iCs/>
          <w:color w:val="0000FF"/>
          <w:sz w:val="28"/>
          <w:szCs w:val="28"/>
        </w:rPr>
        <w:t>way</w:t>
      </w:r>
      <w:proofErr w:type="spellEnd"/>
    </w:p>
    <w:p w14:paraId="3F29CA28" w14:textId="77777777" w:rsidR="00125D9E" w:rsidRPr="00CA31BC" w:rsidRDefault="00125D9E" w:rsidP="00125D9E">
      <w:pPr>
        <w:outlineLvl w:val="0"/>
        <w:rPr>
          <w:rFonts w:ascii="DB Office" w:hAnsi="DB Office"/>
          <w:i/>
          <w:iCs/>
          <w:color w:val="0000FF"/>
          <w:sz w:val="22"/>
          <w:szCs w:val="22"/>
          <w:lang w:val="en-GB"/>
        </w:rPr>
      </w:pPr>
      <w:r w:rsidRPr="00EA59B4">
        <w:rPr>
          <w:rFonts w:ascii="DB Office" w:hAnsi="DB Office"/>
          <w:color w:val="0000FF"/>
          <w:sz w:val="22"/>
          <w:szCs w:val="22"/>
        </w:rPr>
        <w:tab/>
      </w:r>
      <w:r w:rsidRPr="00EA59B4">
        <w:rPr>
          <w:rFonts w:ascii="DB Office" w:hAnsi="DB Office"/>
          <w:color w:val="0000FF"/>
          <w:sz w:val="22"/>
          <w:szCs w:val="22"/>
        </w:rPr>
        <w:tab/>
      </w:r>
      <w:r w:rsidRPr="00EA59B4">
        <w:rPr>
          <w:rFonts w:ascii="DB Office" w:hAnsi="DB Office"/>
          <w:color w:val="0000FF"/>
          <w:sz w:val="22"/>
          <w:szCs w:val="22"/>
        </w:rPr>
        <w:tab/>
      </w:r>
      <w:r w:rsidRPr="00EA59B4">
        <w:rPr>
          <w:rFonts w:ascii="DB Office" w:hAnsi="DB Office"/>
          <w:color w:val="0000FF"/>
          <w:sz w:val="22"/>
          <w:szCs w:val="22"/>
        </w:rPr>
        <w:tab/>
      </w:r>
      <w:r w:rsidRPr="00EA59B4">
        <w:rPr>
          <w:rFonts w:ascii="DB Office" w:hAnsi="DB Office"/>
          <w:color w:val="0000FF"/>
          <w:sz w:val="22"/>
          <w:szCs w:val="22"/>
        </w:rPr>
        <w:tab/>
      </w:r>
      <w:r w:rsidRPr="00CA31BC">
        <w:rPr>
          <w:rFonts w:ascii="DB Office" w:hAnsi="DB Office"/>
          <w:i/>
          <w:iCs/>
          <w:color w:val="0000FF"/>
          <w:sz w:val="22"/>
          <w:szCs w:val="22"/>
          <w:lang w:val="en-GB"/>
        </w:rPr>
        <w:t>(no rail materials)</w:t>
      </w:r>
    </w:p>
    <w:p w14:paraId="413D4875" w14:textId="77777777" w:rsidR="00FB73D5" w:rsidRPr="00CA31BC" w:rsidRDefault="00FB73D5" w:rsidP="00FB73D5">
      <w:pPr>
        <w:outlineLvl w:val="0"/>
        <w:rPr>
          <w:rFonts w:ascii="DB Office" w:hAnsi="DB Office"/>
          <w:sz w:val="22"/>
          <w:szCs w:val="22"/>
          <w:lang w:val="en-GB"/>
        </w:rPr>
      </w:pPr>
    </w:p>
    <w:p w14:paraId="671187DE" w14:textId="77777777" w:rsidR="0093584E" w:rsidRPr="00197F8F" w:rsidRDefault="0093584E" w:rsidP="0093584E">
      <w:pPr>
        <w:tabs>
          <w:tab w:val="left" w:pos="2410"/>
        </w:tabs>
        <w:outlineLvl w:val="0"/>
        <w:rPr>
          <w:rFonts w:ascii="DB Office" w:hAnsi="DB Office"/>
          <w:b/>
          <w:snapToGrid w:val="0"/>
          <w:szCs w:val="24"/>
          <w:lang w:val="en-GB"/>
        </w:rPr>
      </w:pPr>
      <w:proofErr w:type="spellStart"/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F</w:t>
      </w:r>
      <w:r w:rsidRPr="00197F8F">
        <w:rPr>
          <w:rFonts w:ascii="DB Office" w:hAnsi="DB Office"/>
          <w:b/>
          <w:bCs/>
          <w:szCs w:val="24"/>
          <w:lang w:val="en-GB"/>
        </w:rPr>
        <w:t>irma</w:t>
      </w:r>
      <w:proofErr w:type="spellEnd"/>
      <w:r w:rsidRPr="00197F8F">
        <w:rPr>
          <w:rFonts w:ascii="DB Office" w:hAnsi="DB Office"/>
          <w:b/>
          <w:bCs/>
          <w:szCs w:val="24"/>
          <w:lang w:val="en-GB"/>
        </w:rPr>
        <w:t xml:space="preserve">/ </w:t>
      </w:r>
      <w:r w:rsidRPr="00197F8F">
        <w:rPr>
          <w:rFonts w:ascii="DB Office" w:hAnsi="DB Office"/>
          <w:b/>
          <w:bCs/>
          <w:i/>
          <w:iCs/>
          <w:color w:val="0000FF"/>
          <w:szCs w:val="24"/>
          <w:lang w:val="en-GB"/>
        </w:rPr>
        <w:t>Company:</w:t>
      </w:r>
      <w:r w:rsidRPr="00197F8F">
        <w:rPr>
          <w:rFonts w:ascii="DB Office" w:hAnsi="DB Office"/>
          <w:b/>
          <w:bCs/>
          <w:i/>
          <w:iCs/>
          <w:szCs w:val="24"/>
          <w:lang w:val="en-GB"/>
        </w:rPr>
        <w:tab/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DB Office" w:hAnsi="DB Office"/>
          <w:b/>
          <w:bCs/>
          <w:snapToGrid w:val="0"/>
          <w:szCs w:val="24"/>
          <w:lang w:val="en-GB"/>
        </w:rPr>
        <w:instrText xml:space="preserve"> FORMTEXT </w:instrText>
      </w:r>
      <w:r>
        <w:rPr>
          <w:rFonts w:ascii="DB Office" w:hAnsi="DB Office"/>
          <w:b/>
          <w:bCs/>
          <w:snapToGrid w:val="0"/>
          <w:szCs w:val="24"/>
          <w:lang w:val="en-GB"/>
        </w:rPr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separate"/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end"/>
      </w:r>
    </w:p>
    <w:p w14:paraId="269647E9" w14:textId="77777777" w:rsidR="0093584E" w:rsidRPr="00197F8F" w:rsidRDefault="0093584E" w:rsidP="0093584E">
      <w:pPr>
        <w:tabs>
          <w:tab w:val="left" w:pos="2410"/>
        </w:tabs>
        <w:outlineLvl w:val="0"/>
        <w:rPr>
          <w:rFonts w:ascii="DB Office" w:hAnsi="DB Office"/>
          <w:b/>
          <w:snapToGrid w:val="0"/>
          <w:szCs w:val="24"/>
          <w:lang w:val="en-GB"/>
        </w:rPr>
      </w:pPr>
      <w:r w:rsidRPr="00197F8F">
        <w:rPr>
          <w:rFonts w:ascii="DB Office" w:hAnsi="DB Office"/>
          <w:b/>
          <w:bCs/>
          <w:snapToGrid w:val="0"/>
          <w:color w:val="000000"/>
          <w:szCs w:val="24"/>
          <w:lang w:val="en-GB"/>
        </w:rPr>
        <w:t xml:space="preserve">Standort/ </w:t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Cs w:val="24"/>
          <w:lang w:val="en-GB"/>
        </w:rPr>
        <w:t>Location:</w:t>
      </w:r>
      <w:r w:rsidRPr="00197F8F">
        <w:rPr>
          <w:rFonts w:ascii="DB Office" w:hAnsi="DB Office"/>
          <w:b/>
          <w:bCs/>
          <w:szCs w:val="24"/>
          <w:lang w:val="en-GB"/>
        </w:rPr>
        <w:tab/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DB Office" w:hAnsi="DB Office"/>
          <w:b/>
          <w:bCs/>
          <w:snapToGrid w:val="0"/>
          <w:szCs w:val="24"/>
          <w:lang w:val="en-GB"/>
        </w:rPr>
        <w:instrText xml:space="preserve"> FORMTEXT </w:instrText>
      </w:r>
      <w:r>
        <w:rPr>
          <w:rFonts w:ascii="DB Office" w:hAnsi="DB Office"/>
          <w:b/>
          <w:bCs/>
          <w:snapToGrid w:val="0"/>
          <w:szCs w:val="24"/>
          <w:lang w:val="en-GB"/>
        </w:rPr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separate"/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end"/>
      </w:r>
    </w:p>
    <w:p w14:paraId="6E517D93" w14:textId="77777777" w:rsidR="0093584E" w:rsidRPr="00197F8F" w:rsidRDefault="0093584E" w:rsidP="0093584E">
      <w:pPr>
        <w:outlineLvl w:val="0"/>
        <w:rPr>
          <w:rFonts w:ascii="DB Office" w:hAnsi="DB Office"/>
          <w:b/>
          <w:snapToGrid w:val="0"/>
          <w:color w:val="000000"/>
          <w:szCs w:val="24"/>
          <w:lang w:val="en-GB"/>
        </w:rPr>
      </w:pPr>
    </w:p>
    <w:p w14:paraId="474B58A1" w14:textId="77777777" w:rsidR="0093584E" w:rsidRPr="00197F8F" w:rsidRDefault="0093584E" w:rsidP="0093584E">
      <w:pPr>
        <w:outlineLvl w:val="0"/>
        <w:rPr>
          <w:rFonts w:ascii="DB Office" w:hAnsi="DB Office"/>
          <w:b/>
          <w:szCs w:val="24"/>
          <w:lang w:val="en-GB"/>
        </w:rPr>
      </w:pPr>
      <w:r w:rsidRPr="00197F8F">
        <w:rPr>
          <w:rFonts w:ascii="DB Office" w:hAnsi="DB Office"/>
          <w:b/>
          <w:bCs/>
          <w:szCs w:val="24"/>
          <w:lang w:val="en-GB"/>
        </w:rPr>
        <w:t xml:space="preserve">Fertigung für Firma/ </w:t>
      </w:r>
      <w:r w:rsidRPr="00197F8F">
        <w:rPr>
          <w:rFonts w:ascii="DB Office" w:hAnsi="DB Office"/>
          <w:b/>
          <w:bCs/>
          <w:i/>
          <w:iCs/>
          <w:color w:val="0000FF"/>
          <w:szCs w:val="24"/>
          <w:lang w:val="en-GB"/>
        </w:rPr>
        <w:t>Production for company:</w:t>
      </w:r>
      <w:r w:rsidRPr="00197F8F">
        <w:rPr>
          <w:rFonts w:ascii="DB Office" w:hAnsi="DB Office"/>
          <w:b/>
          <w:bCs/>
          <w:szCs w:val="24"/>
          <w:lang w:val="en-GB"/>
        </w:rPr>
        <w:t xml:space="preserve"> 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fldChar w:fldCharType="begin">
          <w:ffData>
            <w:name w:val="Werk"/>
            <w:enabled/>
            <w:calcOnExit w:val="0"/>
            <w:textInput/>
          </w:ffData>
        </w:fldChar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fldChar w:fldCharType="end"/>
      </w:r>
    </w:p>
    <w:p w14:paraId="3093E571" w14:textId="77777777" w:rsidR="00F8219D" w:rsidRPr="00CA31BC" w:rsidRDefault="00F8219D" w:rsidP="00D84E16">
      <w:pPr>
        <w:outlineLvl w:val="0"/>
        <w:rPr>
          <w:rFonts w:ascii="DB Office" w:hAnsi="DB Office"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1"/>
        <w:gridCol w:w="4961"/>
        <w:gridCol w:w="4536"/>
      </w:tblGrid>
      <w:tr w:rsidR="00D6625B" w:rsidRPr="00D037C1" w14:paraId="300C3DCF" w14:textId="77777777" w:rsidTr="000B73DD">
        <w:trPr>
          <w:trHeight w:val="62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D5E86F" w14:textId="77777777" w:rsidR="00D6625B" w:rsidRPr="00CA31BC" w:rsidRDefault="00D6625B" w:rsidP="00753E2D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  1  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42AFA3" w14:textId="77777777" w:rsidR="00D6625B" w:rsidRPr="00EA59B4" w:rsidRDefault="00D6625B" w:rsidP="006079BE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 xml:space="preserve">Welche geschweißten Oberbauteile werden für die Deutsche Bahn AG </w:t>
            </w:r>
            <w:proofErr w:type="gramStart"/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>gefertigt?/</w:t>
            </w:r>
            <w:proofErr w:type="gramEnd"/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5258B45D" w14:textId="77777777" w:rsidR="00B9063E" w:rsidRPr="00CA31BC" w:rsidRDefault="00B9063E" w:rsidP="006079BE">
            <w:pPr>
              <w:ind w:right="-186"/>
              <w:rPr>
                <w:rFonts w:ascii="DB Office" w:hAnsi="DB Office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What welded permanent way components are produced for Deutsche Bahn AG?</w:t>
            </w:r>
          </w:p>
        </w:tc>
      </w:tr>
      <w:tr w:rsidR="00141263" w:rsidRPr="00CA31BC" w14:paraId="5C56A606" w14:textId="77777777" w:rsidTr="000B73DD">
        <w:trPr>
          <w:trHeight w:val="435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AC08DC" w14:textId="77777777" w:rsidR="00141263" w:rsidRPr="00CA31BC" w:rsidRDefault="00141263" w:rsidP="00982629">
            <w:pPr>
              <w:jc w:val="center"/>
              <w:rPr>
                <w:rFonts w:ascii="DB Office" w:hAnsi="DB Office"/>
                <w:b/>
                <w:snapToGrid w:val="0"/>
                <w:color w:val="000000"/>
                <w:szCs w:val="24"/>
                <w:lang w:val="en-GB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2DCD7E2" w14:textId="77777777" w:rsidR="00141263" w:rsidRPr="00CA31BC" w:rsidRDefault="00B119A3" w:rsidP="00982629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Oberbauteile/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Permanent way components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D52CB86" w14:textId="77777777" w:rsidR="00141263" w:rsidRPr="00CA31BC" w:rsidRDefault="00D6625B" w:rsidP="00982629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Bemerkungen/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Start w:id="1" w:name="_Hlk32995954"/>
      <w:bookmarkStart w:id="2" w:name="_Hlk32995940"/>
      <w:tr w:rsidR="0016797B" w:rsidRPr="00CA31BC" w14:paraId="71EE9AC9" w14:textId="77777777" w:rsidTr="000B73DD">
        <w:trPr>
          <w:trHeight w:val="262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2C25ED" w14:textId="77777777" w:rsidR="0016797B" w:rsidRPr="00CA31BC" w:rsidRDefault="0016797B" w:rsidP="0016797B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B79E3C" w14:textId="77777777" w:rsidR="00B9063E" w:rsidRPr="00CA31BC" w:rsidRDefault="0016797B" w:rsidP="0016797B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Stahlbrückenschwellen/ </w:t>
            </w:r>
          </w:p>
          <w:p w14:paraId="523E32EC" w14:textId="77777777" w:rsidR="0016797B" w:rsidRPr="00CA31BC" w:rsidRDefault="00B9063E" w:rsidP="0016797B">
            <w:pPr>
              <w:rPr>
                <w:rFonts w:ascii="DB Office" w:hAnsi="DB Office"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Steel bridge sleepers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347162" w14:textId="77777777" w:rsidR="0016797B" w:rsidRPr="00CA31BC" w:rsidRDefault="005604DE" w:rsidP="0016797B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"/>
      <w:tr w:rsidR="0093584E" w:rsidRPr="00CA31BC" w14:paraId="66B16044" w14:textId="77777777" w:rsidTr="0093584E">
        <w:trPr>
          <w:trHeight w:val="262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B4F73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7D1641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Hohlschwellen 49 E5/54 E4; 60 E2/ </w:t>
            </w:r>
          </w:p>
          <w:p w14:paraId="7FCB9F90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Hollow sleepers 49 E5/54 E4; 60 E2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B5635B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037AF6D" w14:textId="77777777" w:rsidTr="0093584E">
        <w:trPr>
          <w:trHeight w:val="262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C6F21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42FB1C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>Stahlschwellen St 82 K</w:t>
            </w:r>
          </w:p>
          <w:p w14:paraId="68A819F7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mit Rps 49 E5/54 E4; 60 E2/ </w:t>
            </w:r>
          </w:p>
          <w:p w14:paraId="13F90CCC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Steel sleepers St 82 K</w:t>
            </w:r>
          </w:p>
          <w:p w14:paraId="546CAF72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with Rps 49 E5/54 E4; 60 E2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93913D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10DA1A7F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1890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03376D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Y-Stahlschwellen/ </w:t>
            </w:r>
          </w:p>
          <w:p w14:paraId="08721CF4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Y steel sleepers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CD73A4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2760A270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372B4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8495B7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Sicherungskappen Sik 10, 20 und 30/ </w:t>
            </w:r>
          </w:p>
          <w:p w14:paraId="66707388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Safety caps Sik 10, 20 and 30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30D1163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7B8A3DD8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46141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753DECA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Schwellenanker SN-B70, SN-B63, SN-B93/ </w:t>
            </w:r>
          </w:p>
          <w:p w14:paraId="6796E5F7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Sleeper anchor SN-B70, SN-B63, SN-B93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0114DE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44713DE5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73865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F4E58F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Schienenstützen SStü 3/ </w:t>
            </w:r>
          </w:p>
          <w:p w14:paraId="19177CC3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Rail supports SStü 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1A13AA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2A9DB8D8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04B9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3FB731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Rippenplatten/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Baseplates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63B183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3" w:name="_Hlk32996234"/>
      <w:tr w:rsidR="0093584E" w:rsidRPr="00CA31BC" w14:paraId="18DD15A0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91087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8C17FB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Stützbockplatten/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Support block plates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80EBA7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5991EE4D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93583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AB2B10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Gleitstuhlplatten/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Slide baseplates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9FE7F1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3"/>
      <w:tr w:rsidR="0093584E" w:rsidRPr="00CA31BC" w14:paraId="6EEA2202" w14:textId="77777777" w:rsidTr="00D037C1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6FF37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DAE601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Zungenkloben/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Pin joint to stretcher bar bracket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3B697CB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5EC33C28" w14:textId="77777777" w:rsidTr="0093584E">
        <w:trPr>
          <w:trHeight w:val="262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789B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DABCA5" w14:textId="77777777" w:rsidR="00D037C1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>Prüferstangen</w:t>
            </w:r>
          </w:p>
          <w:p w14:paraId="0C83E242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>(gemäß DIN EN ISO 15614-13 (</w:t>
            </w:r>
            <w:proofErr w:type="gramStart"/>
            <w:r w:rsidRPr="00EA59B4">
              <w:rPr>
                <w:rFonts w:ascii="DB Office" w:hAnsi="DB Office"/>
                <w:sz w:val="22"/>
                <w:szCs w:val="22"/>
              </w:rPr>
              <w:t>2012)/</w:t>
            </w:r>
            <w:proofErr w:type="gramEnd"/>
            <w:r w:rsidRPr="00EA59B4">
              <w:rPr>
                <w:rFonts w:ascii="DB Office" w:hAnsi="DB Office"/>
                <w:sz w:val="22"/>
                <w:szCs w:val="22"/>
              </w:rPr>
              <w:t xml:space="preserve"> </w:t>
            </w:r>
          </w:p>
          <w:p w14:paraId="3A8BA910" w14:textId="77777777" w:rsidR="0093584E" w:rsidRPr="0093584E" w:rsidRDefault="0093584E" w:rsidP="0093584E">
            <w:pPr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93584E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Detector rods</w:t>
            </w:r>
          </w:p>
          <w:p w14:paraId="1AE18F4D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(as per DIN EN ISO 15614-13 (201</w:t>
            </w:r>
            <w:r w:rsidR="00D037C1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2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433132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3A4CF787" w14:textId="77777777" w:rsidTr="00D037C1">
        <w:trPr>
          <w:trHeight w:val="547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E7A11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1B27E1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Spurstangen/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Gauge tie bars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D58B47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4" w:name="_Hlk30670817"/>
      <w:tr w:rsidR="0093584E" w:rsidRPr="00CA31BC" w14:paraId="2C132BEA" w14:textId="77777777" w:rsidTr="00D037C1">
        <w:trPr>
          <w:trHeight w:val="555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C0D15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2BF04A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AE201F" w14:textId="77777777" w:rsidR="0093584E" w:rsidRPr="00CA31BC" w:rsidRDefault="0093584E" w:rsidP="0093584E">
            <w:pPr>
              <w:rPr>
                <w:rFonts w:ascii="DB Office" w:hAnsi="DB Office"/>
                <w:lang w:val="en-GB"/>
              </w:rPr>
            </w:pP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1E7BAF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2"/>
      <w:bookmarkEnd w:id="4"/>
    </w:tbl>
    <w:p w14:paraId="76888400" w14:textId="77777777" w:rsidR="002F3AB5" w:rsidRPr="00CA31BC" w:rsidRDefault="002F3AB5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1"/>
        <w:gridCol w:w="992"/>
        <w:gridCol w:w="992"/>
        <w:gridCol w:w="3686"/>
        <w:gridCol w:w="3827"/>
      </w:tblGrid>
      <w:tr w:rsidR="00D6625B" w:rsidRPr="00CA31BC" w14:paraId="4FE468F2" w14:textId="77777777" w:rsidTr="000B73DD">
        <w:trPr>
          <w:trHeight w:val="55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3CE597" w14:textId="77777777" w:rsidR="00D6625B" w:rsidRPr="00CA31BC" w:rsidRDefault="00D6625B" w:rsidP="00753E2D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  2   </w:t>
            </w:r>
          </w:p>
        </w:tc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40B9C8" w14:textId="77777777" w:rsidR="00D6625B" w:rsidRPr="00CA31BC" w:rsidRDefault="00D6625B" w:rsidP="006079BE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</w:pPr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 xml:space="preserve">Wie viele Produkte werden hergestellt? </w:t>
            </w:r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(n/a)/ </w:t>
            </w:r>
          </w:p>
          <w:p w14:paraId="1B24051A" w14:textId="77777777" w:rsidR="00F067FF" w:rsidRPr="00CA31BC" w:rsidRDefault="00F067FF" w:rsidP="006079BE">
            <w:pPr>
              <w:ind w:right="-186"/>
              <w:rPr>
                <w:rFonts w:ascii="DB Office" w:hAnsi="DB Office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How many products are manufactured? (n/a)</w:t>
            </w:r>
          </w:p>
        </w:tc>
      </w:tr>
      <w:tr w:rsidR="00CE2553" w:rsidRPr="00CA31BC" w14:paraId="0784CABC" w14:textId="77777777" w:rsidTr="00EA59B4">
        <w:trPr>
          <w:trHeight w:val="373"/>
        </w:trPr>
        <w:tc>
          <w:tcPr>
            <w:tcW w:w="1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AF617" w14:textId="77777777" w:rsidR="00CE2553" w:rsidRPr="00CA31BC" w:rsidRDefault="00CE2553" w:rsidP="00CE2553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lastRenderedPageBreak/>
              <w:t>Anzahl</w:t>
            </w:r>
            <w:proofErr w:type="spellEnd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 (t)/ </w:t>
            </w:r>
          </w:p>
          <w:p w14:paraId="3BDF9298" w14:textId="77777777" w:rsidR="00CE2553" w:rsidRPr="00CA31BC" w:rsidRDefault="00CE2553" w:rsidP="00CE2553">
            <w:pPr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Number (t)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079A94" w14:textId="77777777" w:rsidR="00CE2553" w:rsidRPr="00CA31BC" w:rsidRDefault="00CE2553" w:rsidP="00CE2553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Jahr</w:t>
            </w:r>
            <w:proofErr w:type="spellEnd"/>
            <w:r w:rsidRPr="00CA31BC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/ </w:t>
            </w:r>
          </w:p>
          <w:p w14:paraId="3DC1CC93" w14:textId="77777777" w:rsidR="00CE2553" w:rsidRPr="00CA31BC" w:rsidRDefault="00CE2553" w:rsidP="00CE2553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Year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D1EEB4" w14:textId="77777777" w:rsidR="00CE2553" w:rsidRPr="00CA31BC" w:rsidRDefault="00CE2553" w:rsidP="00CE2553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Produkt</w:t>
            </w:r>
            <w:proofErr w:type="spellEnd"/>
            <w:r w:rsidRPr="00CA31BC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(e)/ </w:t>
            </w:r>
          </w:p>
          <w:p w14:paraId="66BF5E48" w14:textId="77777777" w:rsidR="00CE2553" w:rsidRPr="00CA31BC" w:rsidRDefault="00CE2553" w:rsidP="00CE2553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Product(s)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90E9C4" w14:textId="77777777" w:rsidR="00CE2553" w:rsidRPr="00EA59B4" w:rsidRDefault="00CE2553" w:rsidP="00CE2553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>Anteil für Deutsche Bahn AG (</w:t>
            </w:r>
            <w:proofErr w:type="gramStart"/>
            <w:r w:rsidRPr="00EA59B4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>%)/</w:t>
            </w:r>
            <w:proofErr w:type="gramEnd"/>
            <w:r w:rsidRPr="00EA59B4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</w:t>
            </w:r>
          </w:p>
          <w:p w14:paraId="1064D67A" w14:textId="77777777" w:rsidR="00CE2553" w:rsidRPr="00EA59B4" w:rsidRDefault="00CE2553" w:rsidP="00CE2553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Proportion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for</w:t>
            </w:r>
            <w:proofErr w:type="spellEnd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Deutsche Bahn AG (%)</w:t>
            </w:r>
          </w:p>
        </w:tc>
      </w:tr>
      <w:tr w:rsidR="0093584E" w:rsidRPr="00CA31BC" w14:paraId="4A9CD7B8" w14:textId="77777777" w:rsidTr="0093584E">
        <w:trPr>
          <w:trHeight w:val="373"/>
        </w:trPr>
        <w:tc>
          <w:tcPr>
            <w:tcW w:w="1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23B8F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938556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6F0A69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EF33A3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B718AD5" w14:textId="77777777" w:rsidTr="0093584E">
        <w:trPr>
          <w:trHeight w:val="373"/>
        </w:trPr>
        <w:tc>
          <w:tcPr>
            <w:tcW w:w="1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0C9012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0007C3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369C2D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127079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10A6D209" w14:textId="77777777" w:rsidTr="0093584E">
        <w:trPr>
          <w:trHeight w:val="373"/>
        </w:trPr>
        <w:tc>
          <w:tcPr>
            <w:tcW w:w="1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E7BBB0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180C27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971D5E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4E79E3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3414D4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6AD44B34" w14:textId="77777777" w:rsidR="00D6625B" w:rsidRPr="00CA31BC" w:rsidRDefault="00D6625B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p w14:paraId="6D5602F9" w14:textId="77777777" w:rsidR="00851DDF" w:rsidRPr="00EA59B4" w:rsidRDefault="00851DDF" w:rsidP="00851DDF">
      <w:pPr>
        <w:outlineLvl w:val="0"/>
        <w:rPr>
          <w:rFonts w:ascii="DB Office" w:hAnsi="DB Office"/>
          <w:b/>
          <w:snapToGrid w:val="0"/>
          <w:color w:val="FF0000"/>
          <w:szCs w:val="24"/>
        </w:rPr>
      </w:pPr>
      <w:r w:rsidRPr="00EA59B4">
        <w:rPr>
          <w:rFonts w:ascii="DB Office" w:hAnsi="DB Office"/>
          <w:b/>
          <w:bCs/>
          <w:snapToGrid w:val="0"/>
          <w:color w:val="FF0000"/>
          <w:szCs w:val="24"/>
        </w:rPr>
        <w:t xml:space="preserve">Nicht zutreffende Punkte finden keine Betrachtung im </w:t>
      </w:r>
      <w:proofErr w:type="gramStart"/>
      <w:r w:rsidRPr="00EA59B4">
        <w:rPr>
          <w:rFonts w:ascii="DB Office" w:hAnsi="DB Office"/>
          <w:b/>
          <w:bCs/>
          <w:snapToGrid w:val="0"/>
          <w:color w:val="FF0000"/>
          <w:szCs w:val="24"/>
        </w:rPr>
        <w:t>Bewertungsfeld!/</w:t>
      </w:r>
      <w:proofErr w:type="gramEnd"/>
      <w:r w:rsidRPr="00EA59B4">
        <w:rPr>
          <w:rFonts w:ascii="DB Office" w:hAnsi="DB Office"/>
          <w:b/>
          <w:bCs/>
          <w:snapToGrid w:val="0"/>
          <w:color w:val="FF0000"/>
          <w:szCs w:val="24"/>
        </w:rPr>
        <w:t xml:space="preserve"> </w:t>
      </w:r>
    </w:p>
    <w:p w14:paraId="17BCF8AE" w14:textId="77777777" w:rsidR="00851DDF" w:rsidRPr="00CA31BC" w:rsidRDefault="00851DDF" w:rsidP="00851DDF">
      <w:pPr>
        <w:outlineLvl w:val="0"/>
        <w:rPr>
          <w:rFonts w:ascii="DB Office" w:hAnsi="DB Office"/>
          <w:b/>
          <w:i/>
          <w:iCs/>
          <w:snapToGrid w:val="0"/>
          <w:color w:val="0000FF"/>
          <w:szCs w:val="24"/>
          <w:lang w:val="en-GB"/>
        </w:rPr>
      </w:pPr>
      <w:r w:rsidRPr="00CA31BC">
        <w:rPr>
          <w:rFonts w:ascii="DB Office" w:hAnsi="DB Office"/>
          <w:b/>
          <w:bCs/>
          <w:i/>
          <w:iCs/>
          <w:snapToGrid w:val="0"/>
          <w:color w:val="0000FF"/>
          <w:szCs w:val="24"/>
          <w:lang w:val="en-GB"/>
        </w:rPr>
        <w:t>Items that do not apply are not analysed in the assessment field!</w:t>
      </w:r>
    </w:p>
    <w:p w14:paraId="479CE62E" w14:textId="77777777" w:rsidR="00FD6E09" w:rsidRPr="00CA31BC" w:rsidRDefault="00FD6E09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0B73DD" w:rsidRPr="00CA31BC" w14:paraId="092F0453" w14:textId="77777777" w:rsidTr="00EA59B4">
        <w:trPr>
          <w:trHeight w:val="167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9374AAD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2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938B222" w14:textId="77777777" w:rsidR="00851DDF" w:rsidRPr="00EA59B4" w:rsidRDefault="00851DDF" w:rsidP="000274B3">
            <w:pPr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 xml:space="preserve">Liegen die erforderlichen Normen und Bahnstandards in der aktuellen Ausgabe und in der Landessprache </w:t>
            </w:r>
            <w:proofErr w:type="gramStart"/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>vor?/</w:t>
            </w:r>
            <w:proofErr w:type="gramEnd"/>
            <w:r w:rsidRPr="00EA59B4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5F166950" w14:textId="77777777" w:rsidR="000B73DD" w:rsidRPr="00CA31BC" w:rsidRDefault="00851DDF" w:rsidP="000274B3">
            <w:pPr>
              <w:rPr>
                <w:rFonts w:ascii="DB Office" w:hAnsi="DB Office"/>
                <w:b/>
                <w:i/>
                <w:color w:val="3B1CF4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Is the latest edition of the requisite standards and rail standards available in the national language?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9D30D48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30B18096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49ED708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7CAC0DE4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F9DE8AC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F410A3" w14:textId="77777777" w:rsidR="000B73DD" w:rsidRPr="00CA31BC" w:rsidRDefault="000B73DD" w:rsidP="000B73DD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Bemerkungen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Start w:id="5" w:name="_Hlk32996612"/>
      <w:tr w:rsidR="0093584E" w:rsidRPr="00CA31BC" w14:paraId="23A7EDAE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5A61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19434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EN 1090-1 Stahltragwerke/ </w:t>
            </w:r>
          </w:p>
          <w:p w14:paraId="3E1F4C42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EN 1090-1 Steel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structures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1BD50C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6CFA83E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776523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3C5C26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7EBA5814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5F7C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10CAF8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EN 1090-2 Stahltragwerke/ </w:t>
            </w:r>
          </w:p>
          <w:p w14:paraId="64474EDA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EN 1090-2 Steel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structures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EA8FB5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3BEA23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36172D1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7E922B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29271E96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1FD0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E43EC6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EN 10025 </w:t>
            </w:r>
            <w:proofErr w:type="spellStart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Warmgewalzte</w:t>
            </w:r>
            <w:proofErr w:type="spellEnd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Baustähle</w:t>
            </w:r>
            <w:proofErr w:type="spellEnd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/ </w:t>
            </w:r>
          </w:p>
          <w:p w14:paraId="4E48EDDF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EN 10025 Hot rolled products of structural steels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EDA69D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C1B312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A3A5D8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238160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1689BCD7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D2AB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EDBB73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EN 10089 Warmgewalzte Stähle/ </w:t>
            </w:r>
          </w:p>
          <w:p w14:paraId="4C3D115B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EN 10089 Hot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rolled</w:t>
            </w:r>
            <w:proofErr w:type="spellEnd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steels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DCF9D1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0CA245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5E1052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8FAA6D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2FB3F5CA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E422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DC6E91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EN 10092 Warmgewalzte Federstähle/ </w:t>
            </w:r>
          </w:p>
          <w:p w14:paraId="3F8A8472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EN 10092 Hot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rolled</w:t>
            </w:r>
            <w:proofErr w:type="spellEnd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spring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steels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007E61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A13416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FBFAFC2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C65B94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5"/>
      <w:tr w:rsidR="0093584E" w:rsidRPr="00CA31BC" w14:paraId="60934731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902A1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68F76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ISO 14731 Schweißtechnische Aufsicht/ </w:t>
            </w:r>
          </w:p>
          <w:p w14:paraId="378A8BD1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ISO 14731 Welding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coordination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922A4C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117FD3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05A3D8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F6A136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437C95F2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F13F2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C4CE907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EN 3834-1 bis 5 Q-Anforderungen für Schmelzschweißen/ </w:t>
            </w:r>
          </w:p>
          <w:p w14:paraId="2D94A1A3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EN 3834-1 to 5 Quality requirements for fusion welding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A09B9DD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22C305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44790BD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88644D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2DDC219F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132B1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52789B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DB-Ril 826.2050 Grundlagen für Oberbauschweißarbeiten/ </w:t>
            </w:r>
          </w:p>
          <w:p w14:paraId="04E9B704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DB Guideline 826.2050 Fundamentals of permanent way welding work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51ECCB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9A0BED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6C6B5B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37203B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271E4CF0" w14:textId="77777777" w:rsidTr="0093584E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28E5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1BF860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Technische</w:t>
            </w:r>
            <w:proofErr w:type="spellEnd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Mitteilungen</w:t>
            </w:r>
            <w:proofErr w:type="spellEnd"/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/ </w:t>
            </w:r>
          </w:p>
          <w:p w14:paraId="6E144115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Technical bulletins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A11A40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1CECC3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57CC60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C6AE6B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5C41AEFA" w14:textId="77777777" w:rsidTr="0006295B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A55A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349F92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VA 918 490 Schweißzusätze/ </w:t>
            </w:r>
          </w:p>
          <w:p w14:paraId="7DDA447B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VA 918 490 Filler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metals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982157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E7EB5A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E0C64D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8598BE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474319A0" w14:textId="77777777" w:rsidTr="0006295B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293B2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48FC91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C0E058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0F7682E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E649FE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56352F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4ABB8F95" w14:textId="77777777" w:rsidTr="0006295B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AE8E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bookmarkStart w:id="6" w:name="_Hlk30761750"/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053D89" w14:textId="77777777" w:rsidR="0093584E" w:rsidRPr="00CA31BC" w:rsidRDefault="0093584E" w:rsidP="0093584E">
            <w:pPr>
              <w:rPr>
                <w:rFonts w:ascii="DB Office" w:hAnsi="DB Office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B1667FE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5A0501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22D73D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C312F9" w14:textId="77777777" w:rsidR="0093584E" w:rsidRPr="00CA31BC" w:rsidRDefault="0093584E" w:rsidP="0093584E">
            <w:pPr>
              <w:rPr>
                <w:rFonts w:ascii="DB Office" w:hAnsi="DB Office"/>
                <w:lang w:val="en-GB"/>
              </w:rPr>
            </w:pP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2465CE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188018A7" w14:textId="77777777" w:rsidR="00F8219D" w:rsidRDefault="00F8219D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8"/>
        <w:gridCol w:w="425"/>
        <w:gridCol w:w="425"/>
        <w:gridCol w:w="425"/>
        <w:gridCol w:w="3259"/>
      </w:tblGrid>
      <w:tr w:rsidR="000B73DD" w:rsidRPr="00CA31BC" w14:paraId="089C0501" w14:textId="77777777" w:rsidTr="003C10A4">
        <w:trPr>
          <w:trHeight w:val="262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53E8A20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3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B459DBB" w14:textId="77777777" w:rsidR="000B73DD" w:rsidRPr="00CA31BC" w:rsidRDefault="000B73DD" w:rsidP="000B73DD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Produktion</w:t>
            </w:r>
            <w:proofErr w:type="spellEnd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Production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8C0D9F0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29759F36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06997FC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0DF86F53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ED36F4A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611CD5" w14:textId="77777777" w:rsidR="000B73DD" w:rsidRPr="00CA31BC" w:rsidRDefault="000B73DD" w:rsidP="000B73D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Bemerkungen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93584E" w:rsidRPr="00CA31BC" w14:paraId="2D4B1F66" w14:textId="77777777" w:rsidTr="002D1D3C">
        <w:trPr>
          <w:trHeight w:val="114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8A0DF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C07CFB" w14:textId="77777777" w:rsidR="0093584E" w:rsidRPr="00EA59B4" w:rsidRDefault="0093584E" w:rsidP="0093584E">
            <w:pPr>
              <w:tabs>
                <w:tab w:val="left" w:pos="2400"/>
                <w:tab w:val="left" w:pos="2806"/>
              </w:tabs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Materiallagerung/ </w:t>
            </w: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ab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ab/>
              <w:t xml:space="preserve">im Freien/ </w:t>
            </w:r>
          </w:p>
          <w:p w14:paraId="2D87673A" w14:textId="77777777" w:rsidR="0093584E" w:rsidRPr="00EA59B4" w:rsidRDefault="0093584E" w:rsidP="0093584E">
            <w:pPr>
              <w:tabs>
                <w:tab w:val="left" w:pos="2400"/>
                <w:tab w:val="left" w:pos="2806"/>
              </w:tabs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Material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storage</w:t>
            </w:r>
            <w:proofErr w:type="spellEnd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ab/>
            </w: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ab/>
              <w:t>outside</w:t>
            </w:r>
          </w:p>
          <w:p w14:paraId="3E8FDED6" w14:textId="77777777" w:rsidR="0093584E" w:rsidRPr="00CA31BC" w:rsidRDefault="0093584E" w:rsidP="0093584E">
            <w:pPr>
              <w:tabs>
                <w:tab w:val="left" w:pos="2400"/>
                <w:tab w:val="left" w:pos="2806"/>
              </w:tabs>
              <w:rPr>
                <w:rFonts w:ascii="DB Office" w:hAnsi="DB Office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Vormaterial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ab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ab/>
              <w:t xml:space="preserve">in der Halle/ </w:t>
            </w:r>
          </w:p>
          <w:p w14:paraId="30647C27" w14:textId="77777777" w:rsidR="0093584E" w:rsidRPr="00CA31BC" w:rsidRDefault="0093584E" w:rsidP="0093584E">
            <w:pPr>
              <w:tabs>
                <w:tab w:val="left" w:pos="2400"/>
                <w:tab w:val="left" w:pos="2806"/>
              </w:tabs>
              <w:rPr>
                <w:rFonts w:ascii="DB Office" w:hAnsi="DB Office"/>
                <w:i/>
                <w:iCs/>
                <w:sz w:val="20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Input raw material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ab/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ab/>
              <w:t>in the shed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9FBB7CA" w14:textId="77777777" w:rsidR="0093584E" w:rsidRPr="00CA31BC" w:rsidRDefault="0093584E" w:rsidP="00D037C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8C68F21" w14:textId="77777777" w:rsidR="002D1D3C" w:rsidRDefault="002D1D3C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46DE185" w14:textId="77777777" w:rsidR="0093584E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67180D0" w14:textId="77777777" w:rsidR="002D1D3C" w:rsidRPr="00CA31BC" w:rsidRDefault="002D1D3C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B6768B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928A39E" w14:textId="77777777" w:rsidR="002D1D3C" w:rsidRDefault="002D1D3C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719E9B3" w14:textId="77777777" w:rsidR="0093584E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82730E6" w14:textId="77777777" w:rsidR="002D1D3C" w:rsidRPr="00CA31BC" w:rsidRDefault="002D1D3C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28BBC3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5C0BA49" w14:textId="77777777" w:rsidR="002D1D3C" w:rsidRDefault="002D1D3C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DB76BB9" w14:textId="77777777" w:rsidR="0093584E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0AC6396" w14:textId="77777777" w:rsidR="002D1D3C" w:rsidRPr="00CA31BC" w:rsidRDefault="002D1D3C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7540FF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9C771D5" w14:textId="77777777" w:rsidTr="00D037C1">
        <w:trPr>
          <w:trHeight w:val="57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005EB4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DEBC8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Eigene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Konstruktionsabteilung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</w:p>
          <w:p w14:paraId="2D8B2549" w14:textId="77777777" w:rsidR="0093584E" w:rsidRPr="00CA31BC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Own design engineering department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E221BE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D94C06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EA65A0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ED8AF3C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43A9681" w14:textId="77777777" w:rsidTr="00D037C1">
        <w:trPr>
          <w:trHeight w:val="2239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6B48C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29333A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Zeichnungen/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Drawings</w:t>
            </w:r>
            <w:proofErr w:type="spellEnd"/>
          </w:p>
          <w:p w14:paraId="059F2625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DB-Zeichnungen/ </w:t>
            </w: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DB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drawings</w:t>
            </w:r>
            <w:proofErr w:type="spellEnd"/>
          </w:p>
          <w:p w14:paraId="45870666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Fertigungszeichnungen/ </w:t>
            </w:r>
          </w:p>
          <w:p w14:paraId="680D504B" w14:textId="77777777" w:rsidR="0093584E" w:rsidRPr="00EA59B4" w:rsidRDefault="0093584E" w:rsidP="0093584E">
            <w:pPr>
              <w:ind w:left="312"/>
              <w:rPr>
                <w:rFonts w:ascii="DB Office" w:hAnsi="DB Office"/>
                <w:i/>
                <w:iCs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Production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drawings</w:t>
            </w:r>
            <w:proofErr w:type="spellEnd"/>
          </w:p>
          <w:p w14:paraId="61CE33E5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Aktualisierung/ </w:t>
            </w: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Update</w:t>
            </w:r>
          </w:p>
          <w:p w14:paraId="3EA9D28D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Genehmigung/Freigabe/ </w:t>
            </w:r>
          </w:p>
          <w:p w14:paraId="13FF3674" w14:textId="77777777" w:rsidR="0093584E" w:rsidRPr="00FF3F23" w:rsidRDefault="0093584E" w:rsidP="0093584E">
            <w:pPr>
              <w:ind w:left="312"/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FF3F23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Approval/release</w:t>
            </w:r>
          </w:p>
          <w:p w14:paraId="40D8C1B4" w14:textId="77777777" w:rsidR="0093584E" w:rsidRPr="00FF3F23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F23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FF3F23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FF3F23">
              <w:rPr>
                <w:rFonts w:ascii="DB Office" w:hAnsi="DB Office"/>
                <w:snapToGrid w:val="0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FF3F23">
              <w:rPr>
                <w:rFonts w:ascii="DB Office" w:hAnsi="DB Office"/>
                <w:snapToGrid w:val="0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68BEDC2" w14:textId="77777777" w:rsidR="0093584E" w:rsidRPr="00FF3F23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</w:rPr>
            </w:pPr>
          </w:p>
          <w:p w14:paraId="512CFD5F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460113CE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261AE1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685F68B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F400FB7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47A7A8E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0607CCCA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4480233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09894DC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737A5AE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7FE614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34E6C95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4C6112E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D8DC2A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270D88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E2EBF4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326CEEA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80C005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F75DFA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0810C4AF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65632F6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3EDC27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34AF4F3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A3E951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9059913" w14:textId="77777777" w:rsidTr="00D037C1">
        <w:tblPrEx>
          <w:tblLook w:val="04A0" w:firstRow="1" w:lastRow="0" w:firstColumn="1" w:lastColumn="0" w:noHBand="0" w:noVBand="1"/>
        </w:tblPrEx>
        <w:trPr>
          <w:trHeight w:val="3674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AC90AE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7376E" w14:textId="77777777" w:rsidR="0093584E" w:rsidRPr="00EA59B4" w:rsidRDefault="0093584E" w:rsidP="0093584E">
            <w:pPr>
              <w:rPr>
                <w:rFonts w:ascii="DB Office" w:hAnsi="DB Office"/>
                <w:i/>
                <w:spacing w:val="4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Schweißverfahren/ </w:t>
            </w: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Welding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procedures</w:t>
            </w:r>
            <w:proofErr w:type="spellEnd"/>
          </w:p>
          <w:p w14:paraId="22565719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Abbrennstumpfschweißen/ </w:t>
            </w:r>
          </w:p>
          <w:p w14:paraId="65580F47" w14:textId="77777777" w:rsidR="0093584E" w:rsidRPr="00EA59B4" w:rsidRDefault="0093584E" w:rsidP="0093584E">
            <w:pPr>
              <w:ind w:left="312"/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Flash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</w:p>
          <w:p w14:paraId="7E4F15A5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Handschweißen, elektrisch/ </w:t>
            </w:r>
          </w:p>
          <w:p w14:paraId="3AFE48A3" w14:textId="77777777" w:rsidR="0093584E" w:rsidRPr="00EA59B4" w:rsidRDefault="0093584E" w:rsidP="0093584E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Manual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electric</w:t>
            </w:r>
            <w:proofErr w:type="spellEnd"/>
          </w:p>
          <w:p w14:paraId="48356C0E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Handschweißen, autogen/ </w:t>
            </w:r>
          </w:p>
          <w:p w14:paraId="447F42EE" w14:textId="77777777" w:rsidR="0093584E" w:rsidRPr="00EA59B4" w:rsidRDefault="0093584E" w:rsidP="0093584E">
            <w:pPr>
              <w:ind w:left="312"/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Manual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gas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-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</w:t>
            </w:r>
            <w:proofErr w:type="spellEnd"/>
          </w:p>
          <w:p w14:paraId="6137893D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Automatenschweißen, Gas/ </w:t>
            </w:r>
          </w:p>
          <w:p w14:paraId="2A98CEC4" w14:textId="77777777" w:rsidR="0093584E" w:rsidRPr="00EA59B4" w:rsidRDefault="0093584E" w:rsidP="0093584E">
            <w:pPr>
              <w:ind w:left="312"/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Automatic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, gas</w:t>
            </w:r>
          </w:p>
          <w:p w14:paraId="4340F45E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Automatenschweißen, UP/ </w:t>
            </w:r>
          </w:p>
          <w:p w14:paraId="2DEB98B6" w14:textId="77777777" w:rsidR="0093584E" w:rsidRPr="00EA59B4" w:rsidRDefault="0093584E" w:rsidP="0093584E">
            <w:pPr>
              <w:ind w:left="312"/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Automatic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submerged-arc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</w:p>
          <w:p w14:paraId="424E3A6F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Automatenschweißen, Elektronenstrahl/ </w:t>
            </w:r>
          </w:p>
          <w:p w14:paraId="4E2496A1" w14:textId="77777777" w:rsidR="0093584E" w:rsidRPr="00FF3F23" w:rsidRDefault="0093584E" w:rsidP="0093584E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</w:pPr>
            <w:r w:rsidRPr="00FF3F23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Automatic welding, electron beam</w:t>
            </w:r>
          </w:p>
          <w:p w14:paraId="6CB38450" w14:textId="77777777" w:rsidR="0093584E" w:rsidRPr="00FF3F23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F23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  <w:r w:rsidRPr="00FF3F23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FF3F23">
              <w:rPr>
                <w:rFonts w:ascii="DB Office" w:hAnsi="DB Office"/>
                <w:snapToGrid w:val="0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lang w:val="en-GB"/>
              </w:rPr>
            </w:r>
            <w:r w:rsidRPr="00CA31BC">
              <w:rPr>
                <w:rFonts w:ascii="DB Office" w:hAnsi="DB Office"/>
                <w:lang w:val="en-GB"/>
              </w:rPr>
              <w:fldChar w:fldCharType="separate"/>
            </w:r>
            <w:r w:rsidRPr="00FF3F23">
              <w:rPr>
                <w:rFonts w:ascii="DB Office" w:hAnsi="DB Office"/>
                <w:snapToGrid w:val="0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DE7EB7F" w14:textId="77777777" w:rsidR="0093584E" w:rsidRPr="00FF3F23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</w:rPr>
            </w:pPr>
          </w:p>
          <w:p w14:paraId="0542397D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58A4156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9D6C61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2F7A7C3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8FBCFE7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3F6391CE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9DD713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6F4D1B9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7C28CDDD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446E9F4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2E15AB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7A61AB8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FFDD80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855156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1322E53D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3CC1205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58017E0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4C4C614E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93DBED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40CFC96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7E6D3E57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3FFD80F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7B49A38D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531442E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4B58246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0F78BCD7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5F1338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152E7C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5492DBC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2105CE9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76D2346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7931B8F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392FD7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39123DD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BDBD7EC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0BF738A7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6450FD3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427CCB1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48894A5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  <w:p w14:paraId="55F4C80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AAAED78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lang w:val="en-GB"/>
              </w:rPr>
            </w:r>
            <w:r w:rsidR="00D037C1">
              <w:rPr>
                <w:rFonts w:ascii="DB Office" w:hAnsi="DB Office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A64D328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4DF0DA4" w14:textId="77777777" w:rsidTr="00D037C1">
        <w:trPr>
          <w:trHeight w:val="168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E24FA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D51B4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Prozessparameter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Process parameters</w:t>
            </w:r>
          </w:p>
          <w:p w14:paraId="05E439CA" w14:textId="77777777" w:rsidR="0093584E" w:rsidRPr="003B1BB7" w:rsidRDefault="0093584E" w:rsidP="0093584E">
            <w:pPr>
              <w:ind w:left="312" w:hanging="312"/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BB7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3B1BB7">
              <w:rPr>
                <w:rFonts w:ascii="DB Office" w:hAnsi="DB Office"/>
                <w:sz w:val="22"/>
                <w:szCs w:val="22"/>
              </w:rPr>
              <w:t xml:space="preserve"> Schweißprozess/ </w:t>
            </w:r>
            <w:r w:rsidRPr="003B1BB7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 process</w:t>
            </w:r>
            <w:r w:rsidRPr="003B1BB7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3B1BB7">
              <w:rPr>
                <w:rFonts w:ascii="DB Office" w:hAnsi="DB Office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3B1BB7">
              <w:rPr>
                <w:rFonts w:ascii="DB Office" w:hAnsi="DB Office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F89B43B" w14:textId="77777777" w:rsidR="0093584E" w:rsidRPr="00EA59B4" w:rsidRDefault="0093584E" w:rsidP="0093584E">
            <w:pPr>
              <w:ind w:left="312" w:hanging="312"/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Schweißzusatz/ </w:t>
            </w: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Filler material</w:t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EA59B4">
              <w:rPr>
                <w:rFonts w:ascii="DB Office" w:hAnsi="DB Office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0D3F79B" w14:textId="77777777" w:rsidR="0093584E" w:rsidRPr="00EA59B4" w:rsidRDefault="0093584E" w:rsidP="0093584E">
            <w:pPr>
              <w:ind w:left="312"/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DB-Zulassungsnummer/ 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EA59B4">
              <w:rPr>
                <w:rFonts w:ascii="DB Office" w:hAnsi="DB Office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ECEA350" w14:textId="77777777" w:rsidR="0093584E" w:rsidRPr="00FF3F23" w:rsidRDefault="0093584E" w:rsidP="0093584E">
            <w:pPr>
              <w:ind w:left="624"/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FF3F23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DB approval number</w:t>
            </w:r>
          </w:p>
          <w:p w14:paraId="385C2222" w14:textId="77777777" w:rsidR="0093584E" w:rsidRPr="00FF3F23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F23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FF3F23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FF3F23">
              <w:rPr>
                <w:rFonts w:ascii="DB Office" w:hAnsi="DB Office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FF3F23">
              <w:rPr>
                <w:rFonts w:ascii="DB Office" w:hAnsi="DB Office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41965123" w14:textId="77777777" w:rsidR="0093584E" w:rsidRPr="00FF3F23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</w:rPr>
            </w:pPr>
          </w:p>
          <w:p w14:paraId="3EB37CF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6CCD92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7BB2ADF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0C7C00F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A1FBA4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0E39B31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6988B3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522961A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AE52F5A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556434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295EA087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2E41305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5E73BAA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2E8B0F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3DAB7A6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48C417B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25CDF0F1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8A108E4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7E450352" w14:textId="77777777" w:rsidTr="00D037C1">
        <w:trPr>
          <w:trHeight w:val="295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AF4E3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19E07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Schweißplan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Welding schedule</w:t>
            </w:r>
          </w:p>
          <w:p w14:paraId="57884C3B" w14:textId="77777777" w:rsidR="0093584E" w:rsidRPr="00CA31BC" w:rsidRDefault="0093584E" w:rsidP="0093584E">
            <w:pPr>
              <w:ind w:left="312" w:hanging="312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Schweißfolgeplan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Welding sequence schedule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,</w:t>
            </w:r>
          </w:p>
          <w:p w14:paraId="22E15D89" w14:textId="77777777" w:rsidR="0093584E" w:rsidRPr="00CA31BC" w:rsidRDefault="0093584E" w:rsidP="0093584E">
            <w:pPr>
              <w:ind w:left="312" w:hanging="312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Schweißnahtdetailplan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Welding joint detailed schedule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,</w:t>
            </w:r>
          </w:p>
          <w:p w14:paraId="3ACE0C0A" w14:textId="77777777" w:rsidR="0093584E" w:rsidRPr="00CA31BC" w:rsidRDefault="0093584E" w:rsidP="0093584E">
            <w:pPr>
              <w:ind w:left="312" w:hanging="312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Schweißnahtprüfplan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Welding joint test schedule</w:t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,</w:t>
            </w:r>
          </w:p>
          <w:p w14:paraId="0DB0A91D" w14:textId="77777777" w:rsidR="0093584E" w:rsidRPr="00CA31BC" w:rsidRDefault="0093584E" w:rsidP="0093584E">
            <w:pPr>
              <w:ind w:left="312" w:hanging="312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Schweißanweisung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(WPK)/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Welding procedure specification (internal production control)</w:t>
            </w:r>
          </w:p>
          <w:p w14:paraId="4D5469F8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3A721DEB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6F29D8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4915599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368DB276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75043793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3DD4F30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D7BE0F5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0471DE31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F65A05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8C51FB2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D5DAD5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6DCF5C2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70F794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7AC26F5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625F452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7BEC627F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368B9BF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4EB606C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74DED537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3A691D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835F6D7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94B7B1C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3FBEB551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23EBD9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BFC298B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63D26B3F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A69411B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2F36DE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FCBAFCC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24241B8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83FB0AE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E69B902" w14:textId="77777777" w:rsidR="0093584E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8EB6B9A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A8BBFAD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3D446415" w14:textId="77777777" w:rsidTr="00D037C1">
        <w:trPr>
          <w:trHeight w:val="5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D58D3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657032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Programmierung der Schweißroboter/ </w:t>
            </w:r>
          </w:p>
          <w:p w14:paraId="598DE3F6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Programming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welding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robots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36F3E3E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DB39D4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7EA47A16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EC9608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69EBD2A5" w14:textId="77777777" w:rsidTr="0093584E">
        <w:trPr>
          <w:trHeight w:val="2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C055CB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A81043" w14:textId="77777777" w:rsidR="0093584E" w:rsidRPr="00EA59B4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snapToGrid w:val="0"/>
                <w:sz w:val="22"/>
                <w:szCs w:val="22"/>
              </w:rPr>
              <w:t xml:space="preserve">Datenübernahme aus der Konstruktion/ </w:t>
            </w:r>
          </w:p>
          <w:p w14:paraId="3E8480B4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napToGrid w:val="0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Data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transfer</w:t>
            </w:r>
            <w:proofErr w:type="spellEnd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from</w:t>
            </w:r>
            <w:proofErr w:type="spellEnd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design </w:t>
            </w:r>
            <w:proofErr w:type="spellStart"/>
            <w:r w:rsidRPr="00EA59B4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engineering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C4A533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A67D01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BA7755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4DB37F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543CB563" w14:textId="77777777" w:rsidTr="002D1D3C">
        <w:trPr>
          <w:trHeight w:val="2444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CF709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DC7C0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Schweißnahtvorbereitung/ </w:t>
            </w:r>
          </w:p>
          <w:p w14:paraId="1D04BC10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Weld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preparation</w:t>
            </w:r>
            <w:proofErr w:type="spellEnd"/>
          </w:p>
          <w:p w14:paraId="59AF64D7" w14:textId="77777777" w:rsidR="0093584E" w:rsidRPr="003B1BB7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US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1BB7">
              <w:rPr>
                <w:rFonts w:ascii="DB Office" w:hAnsi="DB Office"/>
                <w:sz w:val="22"/>
                <w:szCs w:val="22"/>
                <w:lang w:val="en-US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3B1BB7">
              <w:rPr>
                <w:rFonts w:ascii="DB Office" w:hAnsi="DB Office"/>
                <w:snapToGrid w:val="0"/>
                <w:sz w:val="22"/>
                <w:szCs w:val="22"/>
                <w:lang w:val="en-US"/>
              </w:rPr>
              <w:t xml:space="preserve"> Vorwärmung (Temp.: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3B1BB7">
              <w:rPr>
                <w:rFonts w:ascii="DB Office" w:hAnsi="DB Office"/>
                <w:snapToGrid w:val="0"/>
                <w:sz w:val="22"/>
                <w:szCs w:val="22"/>
                <w:lang w:val="en-US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3B1BB7">
              <w:rPr>
                <w:rFonts w:ascii="DB Office" w:hAnsi="DB Office"/>
                <w:snapToGrid w:val="0"/>
                <w:sz w:val="22"/>
                <w:szCs w:val="22"/>
                <w:lang w:val="en-US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  <w:r w:rsidRPr="003B1BB7">
              <w:rPr>
                <w:rFonts w:ascii="DB Office" w:hAnsi="DB Office"/>
                <w:snapToGrid w:val="0"/>
                <w:sz w:val="22"/>
                <w:szCs w:val="22"/>
                <w:lang w:val="en-US"/>
              </w:rPr>
              <w:t xml:space="preserve">°C)/ </w:t>
            </w:r>
          </w:p>
          <w:p w14:paraId="38BC65D5" w14:textId="77777777" w:rsidR="0093584E" w:rsidRPr="003B1BB7" w:rsidRDefault="0093584E" w:rsidP="0093584E">
            <w:pPr>
              <w:ind w:left="312"/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US"/>
              </w:rPr>
            </w:pPr>
            <w:r w:rsidRPr="003B1BB7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US"/>
              </w:rPr>
              <w:t xml:space="preserve">Preheating (temp.: </w:t>
            </w: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3B1BB7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US"/>
              </w:rPr>
              <w:instrText xml:space="preserve"> FORMTEXT </w:instrText>
            </w: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fldChar w:fldCharType="separate"/>
            </w:r>
            <w:r w:rsidRPr="003B1BB7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US"/>
              </w:rPr>
              <w:t>     </w:t>
            </w:r>
            <w:r w:rsidRPr="00CA31BC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fldChar w:fldCharType="end"/>
            </w:r>
            <w:r w:rsidRPr="003B1BB7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US"/>
              </w:rPr>
              <w:t>°C)</w:t>
            </w:r>
          </w:p>
          <w:p w14:paraId="2E9B76BE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Ausführung/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Workmanship</w:t>
            </w:r>
            <w:proofErr w:type="spellEnd"/>
          </w:p>
          <w:p w14:paraId="1D27331D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Schweißbadsicherung/ </w:t>
            </w:r>
          </w:p>
          <w:p w14:paraId="03E09C15" w14:textId="77777777" w:rsidR="0093584E" w:rsidRPr="0093584E" w:rsidRDefault="0093584E" w:rsidP="0093584E">
            <w:pPr>
              <w:ind w:left="312"/>
              <w:rPr>
                <w:rFonts w:ascii="DB Office" w:hAnsi="DB Office"/>
                <w:i/>
                <w:iCs/>
                <w:sz w:val="22"/>
                <w:szCs w:val="22"/>
              </w:rPr>
            </w:pPr>
            <w:proofErr w:type="spellStart"/>
            <w:r w:rsidRPr="0093584E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Backing</w:t>
            </w:r>
            <w:proofErr w:type="spellEnd"/>
          </w:p>
          <w:p w14:paraId="5AD07C1D" w14:textId="77777777" w:rsidR="0093584E" w:rsidRPr="0093584E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584E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93584E">
              <w:rPr>
                <w:rFonts w:ascii="DB Office" w:hAnsi="DB Office"/>
                <w:sz w:val="22"/>
                <w:szCs w:val="22"/>
              </w:rPr>
              <w:t xml:space="preserve"> Heftpunkte/ </w:t>
            </w:r>
            <w:r w:rsidRPr="0093584E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Tack </w:t>
            </w:r>
            <w:proofErr w:type="spellStart"/>
            <w:r w:rsidRPr="0093584E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points</w:t>
            </w:r>
            <w:proofErr w:type="spellEnd"/>
          </w:p>
          <w:p w14:paraId="0B363E01" w14:textId="77777777" w:rsidR="0093584E" w:rsidRPr="00FF3F23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F23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FF3F23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FF3F23">
              <w:rPr>
                <w:rFonts w:ascii="DB Office" w:hAnsi="DB Office"/>
                <w:snapToGrid w:val="0"/>
                <w:sz w:val="22"/>
                <w:szCs w:val="22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FF3F23">
              <w:rPr>
                <w:rFonts w:ascii="DB Office" w:hAnsi="DB Office"/>
                <w:snapToGrid w:val="0"/>
                <w:sz w:val="22"/>
                <w:szCs w:val="22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3AF55B32" w14:textId="77777777" w:rsidR="0093584E" w:rsidRPr="00FF3F23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</w:rPr>
            </w:pPr>
          </w:p>
          <w:p w14:paraId="71B854CB" w14:textId="77777777" w:rsidR="0093584E" w:rsidRPr="00FF3F23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</w:rPr>
            </w:pPr>
          </w:p>
          <w:p w14:paraId="4799E276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7591A64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6FA5C537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458BC8E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EA69AB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78890CD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CBE1860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63BA025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71F90A9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7A1913A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F140027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2D56B63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7298C127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936F45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7C47D111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A2C6CD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4559458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0CCC634C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80A10A3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52CEF4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37E3EA6E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DA558E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B51433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78C0A31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26FCDA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311698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41D2E5E0" w14:textId="77777777" w:rsidTr="00D037C1">
        <w:trPr>
          <w:trHeight w:val="60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76DA8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6A5F1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Prozessfreigaben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Process approvals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A18D53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5B8371B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726F362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53B1A5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FC0B5C9" w14:textId="77777777" w:rsidTr="00D037C1">
        <w:trPr>
          <w:trHeight w:val="84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9A188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6D279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Schweißung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Welding</w:t>
            </w:r>
          </w:p>
          <w:p w14:paraId="64052D4B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Vorrichtung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Equipment</w:t>
            </w:r>
          </w:p>
          <w:p w14:paraId="35A77F12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75C2B3CC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978864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FC444A9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178ACC55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2CD908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32F497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28231934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658A9CBB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1AB9EA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F25C02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5AD7DB84" w14:textId="77777777" w:rsidTr="002D1D3C">
        <w:trPr>
          <w:trHeight w:val="63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0A99A3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4F635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Rückverfolgbarkeit im Fertigungsprozess/ </w:t>
            </w:r>
          </w:p>
          <w:p w14:paraId="2D5609A0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Traceability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in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production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process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8BC05B5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033CEA4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E8B33E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532C50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66C38A73" w14:textId="77777777" w:rsidTr="002D1D3C">
        <w:trPr>
          <w:trHeight w:val="55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0D4AB8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F840AB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Programmierung der Bearbeitungsmaschinen/ </w:t>
            </w:r>
          </w:p>
          <w:p w14:paraId="5CD5D96E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Programming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of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processing</w:t>
            </w:r>
            <w:proofErr w:type="spellEnd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machinery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3032DBA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BFDE719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697A291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447184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470AC557" w14:textId="77777777" w:rsidTr="00D037C1">
        <w:trPr>
          <w:trHeight w:val="2615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35223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30C49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sz w:val="22"/>
                <w:szCs w:val="22"/>
              </w:rPr>
              <w:t xml:space="preserve">Schweißnahtausführung/ </w:t>
            </w:r>
          </w:p>
          <w:p w14:paraId="0E4B4B3A" w14:textId="77777777" w:rsidR="0093584E" w:rsidRPr="00EA59B4" w:rsidRDefault="0093584E" w:rsidP="0093584E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 xml:space="preserve">Weld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method</w:t>
            </w:r>
            <w:proofErr w:type="spellEnd"/>
          </w:p>
          <w:p w14:paraId="7991A98A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Ausführung/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Workmanship</w:t>
            </w:r>
            <w:proofErr w:type="spellEnd"/>
          </w:p>
          <w:p w14:paraId="6421F92F" w14:textId="77777777" w:rsidR="0093584E" w:rsidRPr="00EA59B4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9B4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EA59B4">
              <w:rPr>
                <w:rFonts w:ascii="DB Office" w:hAnsi="DB Office"/>
                <w:sz w:val="22"/>
                <w:szCs w:val="22"/>
              </w:rPr>
              <w:t xml:space="preserve"> Schweißperlen/ </w:t>
            </w:r>
            <w:proofErr w:type="spellStart"/>
            <w:r w:rsidRPr="00EA59B4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Spatter</w:t>
            </w:r>
            <w:proofErr w:type="spellEnd"/>
          </w:p>
          <w:p w14:paraId="06616934" w14:textId="77777777" w:rsidR="0093584E" w:rsidRPr="00FF3F23" w:rsidRDefault="0093584E" w:rsidP="0093584E">
            <w:pPr>
              <w:rPr>
                <w:rFonts w:ascii="DB Office" w:hAnsi="DB Office"/>
                <w:sz w:val="22"/>
                <w:szCs w:val="22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3F23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FF3F23">
              <w:rPr>
                <w:rFonts w:ascii="DB Office" w:hAnsi="DB Office"/>
                <w:sz w:val="22"/>
                <w:szCs w:val="22"/>
              </w:rPr>
              <w:t xml:space="preserve"> Endkrater/ </w:t>
            </w:r>
            <w:r w:rsidRPr="00FF3F23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End crater</w:t>
            </w:r>
          </w:p>
          <w:p w14:paraId="620D9D4C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Kerben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Surface indentations</w:t>
            </w:r>
          </w:p>
          <w:p w14:paraId="3F58494C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Wurzel/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Root</w:t>
            </w:r>
          </w:p>
          <w:p w14:paraId="3900B689" w14:textId="77777777" w:rsidR="0093584E" w:rsidRPr="00CA31BC" w:rsidRDefault="0093584E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>Nahtdicke</w:t>
            </w:r>
            <w:proofErr w:type="spellEnd"/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Weld thickness</w:t>
            </w:r>
          </w:p>
          <w:p w14:paraId="6B677C02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C0D5B8C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277E0FC2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2A2F4FBB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741292FF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079E273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953361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684E99F2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A74BC5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B6A573B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9A1556B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5D569B53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5E91947E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1FAA1B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71A60D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A02DC66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4ACDEDE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92D71C4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F724FC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1F6B94DC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7D3A704B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45F2EC2D" w14:textId="77777777" w:rsidR="00D037C1" w:rsidRDefault="00D037C1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</w:p>
          <w:p w14:paraId="135B48CD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0049AC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BB2372E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3EFBC1B8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5B4379CC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46A46BAA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  <w:p w14:paraId="2CC32975" w14:textId="77777777" w:rsidR="0093584E" w:rsidRPr="00CA31BC" w:rsidRDefault="0093584E" w:rsidP="0093584E">
            <w:pPr>
              <w:jc w:val="center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1A3908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93584E" w:rsidRPr="00CA31BC" w14:paraId="03CCABE7" w14:textId="77777777" w:rsidTr="00D037C1">
        <w:trPr>
          <w:trHeight w:val="45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187DB" w14:textId="77777777" w:rsidR="0093584E" w:rsidRPr="00CA31BC" w:rsidRDefault="0093584E" w:rsidP="0093584E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58998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CA31BC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37C4610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198CD57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E0A3E9F" w14:textId="77777777" w:rsidR="0093584E" w:rsidRPr="00CA31BC" w:rsidRDefault="0093584E" w:rsidP="0093584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11468E" w14:textId="77777777" w:rsidR="0093584E" w:rsidRPr="00CA31BC" w:rsidRDefault="0093584E" w:rsidP="0093584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 w:rsidRPr="00722C6A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5DEB6933" w14:textId="77777777" w:rsidR="00BA1D9D" w:rsidRPr="00CA31BC" w:rsidRDefault="00BA1D9D" w:rsidP="003A5882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6660"/>
          <w:tab w:val="left" w:pos="7020"/>
          <w:tab w:val="left" w:pos="7560"/>
        </w:tabs>
        <w:rPr>
          <w:rFonts w:ascii="DB Office" w:hAnsi="DB Office"/>
          <w:b/>
          <w:bCs/>
          <w:szCs w:val="24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0B73DD" w:rsidRPr="00CA31BC" w14:paraId="199DC28C" w14:textId="77777777" w:rsidTr="000B73DD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B2FB0C8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7" w:name="_Hlk35422541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4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F9DA7AB" w14:textId="77777777" w:rsidR="000B73DD" w:rsidRPr="00CA31BC" w:rsidRDefault="000B73DD" w:rsidP="000B73DD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Mechanische</w:t>
            </w:r>
            <w:proofErr w:type="spellEnd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Bearbeitung</w:t>
            </w:r>
            <w:proofErr w:type="spellEnd"/>
            <w:r w:rsidRPr="00CA31BC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/ </w:t>
            </w:r>
          </w:p>
          <w:p w14:paraId="3E36421C" w14:textId="77777777" w:rsidR="004B6FFB" w:rsidRPr="00CA31BC" w:rsidRDefault="004B6FFB" w:rsidP="000B73DD">
            <w:pPr>
              <w:rPr>
                <w:rFonts w:ascii="DB Office" w:hAnsi="DB Office"/>
                <w:b/>
                <w:i/>
                <w:iCs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Machining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292F0BB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1A2A177E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BD40348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F8EB812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1387F5A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7A806D" w14:textId="77777777" w:rsidR="000B73DD" w:rsidRPr="00CA31BC" w:rsidRDefault="000B73DD" w:rsidP="000B73DD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>Bemerkungen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0B73DD" w:rsidRPr="00CA31BC" w14:paraId="7FC9E14A" w14:textId="77777777" w:rsidTr="00D037C1">
        <w:trPr>
          <w:trHeight w:val="534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3D2C88" w14:textId="77777777" w:rsidR="000B73DD" w:rsidRPr="00CA31BC" w:rsidRDefault="000B73DD" w:rsidP="000B73DD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E235AC" w14:textId="77777777" w:rsidR="000B73DD" w:rsidRPr="00EA59B4" w:rsidRDefault="000B73DD" w:rsidP="000B73DD">
            <w:pPr>
              <w:rPr>
                <w:rFonts w:ascii="DB Office" w:hAnsi="DB Office"/>
                <w:sz w:val="22"/>
                <w:szCs w:val="22"/>
              </w:rPr>
            </w:pPr>
            <w:r w:rsidRPr="00EA59B4">
              <w:rPr>
                <w:rFonts w:ascii="DB Office" w:hAnsi="DB Office"/>
                <w:b/>
                <w:bCs/>
                <w:snapToGrid w:val="0"/>
                <w:sz w:val="22"/>
                <w:szCs w:val="22"/>
              </w:rPr>
              <w:t xml:space="preserve">Checkliste B M01/ </w:t>
            </w:r>
            <w:r w:rsidRPr="00EA59B4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</w:rPr>
              <w:t>Checklist B M01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631E047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275C0A3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A6BF393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6C1762" w14:textId="77777777" w:rsidR="000B73DD" w:rsidRPr="00CA31BC" w:rsidRDefault="0093584E" w:rsidP="000B73D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7ED4DA27" w14:textId="77777777" w:rsidR="00547065" w:rsidRPr="00CA31BC" w:rsidRDefault="00547065" w:rsidP="00743662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7020"/>
        </w:tabs>
        <w:rPr>
          <w:rFonts w:ascii="DB Office" w:hAnsi="DB Office" w:cs="Arial"/>
          <w:b/>
          <w:szCs w:val="24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0B73DD" w:rsidRPr="00CA31BC" w14:paraId="3AF17A7F" w14:textId="77777777" w:rsidTr="003C10A4">
        <w:trPr>
          <w:trHeight w:val="266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6C1F730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bookmarkStart w:id="8" w:name="_Hlk36034471"/>
            <w:bookmarkStart w:id="9" w:name="_Hlk36112010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5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A34D15E" w14:textId="77777777" w:rsidR="000B73DD" w:rsidRPr="00CA31BC" w:rsidRDefault="000B73DD" w:rsidP="000B73DD">
            <w:pPr>
              <w:rPr>
                <w:rFonts w:ascii="DB Office" w:hAnsi="DB Office"/>
                <w:b/>
                <w:snapToGrid w:val="0"/>
                <w:sz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sz w:val="22"/>
                <w:lang w:val="en-GB"/>
              </w:rPr>
              <w:t>Produkte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sz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snapToGrid w:val="0"/>
                <w:color w:val="0000FF"/>
                <w:sz w:val="22"/>
                <w:lang w:val="en-GB"/>
              </w:rPr>
              <w:t>Products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750D052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7254DD6F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CBFF112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2A902239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767DA0A6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88E622" w14:textId="77777777" w:rsidR="000B73DD" w:rsidRPr="00CA31BC" w:rsidRDefault="000B73DD" w:rsidP="000B73DD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>Bemerkungen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0B73DD" w:rsidRPr="00CA31BC" w14:paraId="5F277A45" w14:textId="77777777" w:rsidTr="00D037C1">
        <w:trPr>
          <w:trHeight w:val="53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5334D" w14:textId="77777777" w:rsidR="000B73DD" w:rsidRPr="00CA31BC" w:rsidRDefault="000B73DD" w:rsidP="000B73DD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DF0A8" w14:textId="77777777" w:rsidR="000B73DD" w:rsidRPr="00CA31BC" w:rsidRDefault="000B73DD" w:rsidP="000B73DD">
            <w:pPr>
              <w:rPr>
                <w:rFonts w:ascii="DB Office" w:hAnsi="DB Office" w:cs="Arial"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Checkliste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 B A01/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Checklist B A01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2C63526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8F1BDA9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D05C17A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DC514B" w14:textId="77777777" w:rsidR="000B73DD" w:rsidRPr="00CA31BC" w:rsidRDefault="0093584E" w:rsidP="000B73DD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9"/>
    </w:tbl>
    <w:p w14:paraId="088A829C" w14:textId="77777777" w:rsidR="00547065" w:rsidRPr="00CA31BC" w:rsidRDefault="00547065" w:rsidP="00547065">
      <w:pPr>
        <w:rPr>
          <w:rFonts w:ascii="DB Office" w:hAnsi="DB Office" w:cs="Arial"/>
          <w:b/>
          <w:szCs w:val="24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0B73DD" w:rsidRPr="00CA31BC" w14:paraId="04A3BC6E" w14:textId="77777777" w:rsidTr="003C10A4">
        <w:trPr>
          <w:trHeight w:val="266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4C15078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6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738F578" w14:textId="77777777" w:rsidR="000B73DD" w:rsidRPr="00CA31BC" w:rsidRDefault="000B73DD" w:rsidP="000B73DD">
            <w:pPr>
              <w:rPr>
                <w:rFonts w:ascii="DB Office" w:hAnsi="DB Office"/>
                <w:b/>
                <w:snapToGrid w:val="0"/>
                <w:sz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sz w:val="22"/>
                <w:lang w:val="en-GB"/>
              </w:rPr>
              <w:t>Produktprüfungen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sz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lang w:val="en-GB"/>
              </w:rPr>
              <w:t>Product tests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F2DC951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4A9128A1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DD07A3C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01EE3029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9BA38A3" w14:textId="77777777" w:rsidR="000B73DD" w:rsidRPr="00CA31BC" w:rsidRDefault="000B73DD" w:rsidP="000B73DD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CA31BC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1B9158" w14:textId="77777777" w:rsidR="000B73DD" w:rsidRPr="00CA31BC" w:rsidRDefault="000B73DD" w:rsidP="000B73DD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>Bemerkungen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0B73DD" w:rsidRPr="00CA31BC" w14:paraId="4CDFB69E" w14:textId="77777777" w:rsidTr="00D037C1">
        <w:trPr>
          <w:trHeight w:val="530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08B2D" w14:textId="77777777" w:rsidR="000B73DD" w:rsidRPr="00CA31BC" w:rsidRDefault="000B73DD" w:rsidP="000B73DD">
            <w:pPr>
              <w:jc w:val="center"/>
              <w:rPr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7EE34" w14:textId="77777777" w:rsidR="000B73DD" w:rsidRPr="00CA31BC" w:rsidRDefault="000B73DD" w:rsidP="000B73DD">
            <w:pPr>
              <w:rPr>
                <w:rFonts w:ascii="DB Office" w:hAnsi="DB Office" w:cs="Arial"/>
                <w:snapToGrid w:val="0"/>
                <w:sz w:val="22"/>
                <w:szCs w:val="22"/>
                <w:lang w:val="en-GB"/>
              </w:rPr>
            </w:pPr>
            <w:proofErr w:type="spellStart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Checkliste</w:t>
            </w:r>
            <w:proofErr w:type="spellEnd"/>
            <w:r w:rsidRPr="00CA31BC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 B A02/ </w:t>
            </w:r>
            <w:r w:rsidRPr="00CA31BC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Checklist B A02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C2A04DA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308EF5E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8D3D09F" w14:textId="77777777" w:rsidR="000B73DD" w:rsidRPr="00CA31BC" w:rsidRDefault="000B73DD" w:rsidP="000B73DD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D037C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CA31BC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F75E0C" w14:textId="77777777" w:rsidR="000B73DD" w:rsidRPr="00CA31BC" w:rsidRDefault="0093584E" w:rsidP="000B73DD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3D6DB772" w14:textId="77777777" w:rsidR="00547065" w:rsidRPr="00CA31BC" w:rsidRDefault="00547065" w:rsidP="00547065">
      <w:pPr>
        <w:rPr>
          <w:rFonts w:ascii="DB Office" w:hAnsi="DB Office" w:cs="Arial"/>
          <w:b/>
          <w:sz w:val="22"/>
          <w:szCs w:val="22"/>
          <w:lang w:val="en-GB"/>
        </w:rPr>
      </w:pPr>
      <w:bookmarkStart w:id="10" w:name="_Hlk36112046"/>
      <w:bookmarkEnd w:id="8"/>
    </w:p>
    <w:bookmarkEnd w:id="7"/>
    <w:bookmarkEnd w:id="10"/>
    <w:p w14:paraId="35236768" w14:textId="77777777" w:rsidR="00051E8E" w:rsidRPr="00CA31BC" w:rsidRDefault="00051E8E" w:rsidP="00051E8E">
      <w:pPr>
        <w:rPr>
          <w:rFonts w:ascii="DB Office" w:hAnsi="DB Office" w:cs="Arial"/>
          <w:sz w:val="22"/>
          <w:szCs w:val="22"/>
          <w:lang w:val="en-GB"/>
        </w:rPr>
      </w:pPr>
      <w:r w:rsidRPr="00EA59B4">
        <w:rPr>
          <w:rFonts w:ascii="DB Office" w:hAnsi="DB Office" w:cs="Arial"/>
          <w:b/>
          <w:bCs/>
          <w:sz w:val="22"/>
          <w:szCs w:val="22"/>
        </w:rPr>
        <w:lastRenderedPageBreak/>
        <w:t xml:space="preserve">Welches Herstellerzeichen verwendet die Firma? </w:t>
      </w:r>
      <w:r w:rsidRPr="00CA31BC">
        <w:rPr>
          <w:rFonts w:ascii="DB Office" w:hAnsi="DB Office" w:cs="Arial"/>
          <w:sz w:val="22"/>
          <w:szCs w:val="22"/>
          <w:lang w:val="en-GB"/>
        </w:rPr>
        <w:t>(schwarz/</w:t>
      </w:r>
      <w:proofErr w:type="spellStart"/>
      <w:r w:rsidRPr="00CA31BC">
        <w:rPr>
          <w:rFonts w:ascii="DB Office" w:hAnsi="DB Office" w:cs="Arial"/>
          <w:sz w:val="22"/>
          <w:szCs w:val="22"/>
          <w:lang w:val="en-GB"/>
        </w:rPr>
        <w:t>weiß</w:t>
      </w:r>
      <w:proofErr w:type="spellEnd"/>
      <w:r w:rsidRPr="00CA31BC">
        <w:rPr>
          <w:rFonts w:ascii="DB Office" w:hAnsi="DB Office" w:cs="Arial"/>
          <w:sz w:val="22"/>
          <w:szCs w:val="22"/>
          <w:lang w:val="en-GB"/>
        </w:rPr>
        <w:t xml:space="preserve">)/ </w:t>
      </w:r>
    </w:p>
    <w:p w14:paraId="2A42D633" w14:textId="77777777" w:rsidR="00051E8E" w:rsidRPr="00CA31BC" w:rsidRDefault="00051E8E" w:rsidP="00051E8E">
      <w:pPr>
        <w:rPr>
          <w:rFonts w:ascii="DB Office" w:hAnsi="DB Office" w:cs="Arial"/>
          <w:b/>
          <w:i/>
          <w:iCs/>
          <w:color w:val="0000FF"/>
          <w:sz w:val="22"/>
          <w:szCs w:val="22"/>
          <w:lang w:val="en-GB"/>
        </w:rPr>
      </w:pPr>
      <w:r w:rsidRPr="00CA31BC">
        <w:rPr>
          <w:rFonts w:ascii="DB Office" w:hAnsi="DB Office" w:cs="Arial"/>
          <w:b/>
          <w:bCs/>
          <w:i/>
          <w:iCs/>
          <w:color w:val="0000FF"/>
          <w:sz w:val="22"/>
          <w:szCs w:val="22"/>
          <w:lang w:val="en-GB"/>
        </w:rPr>
        <w:t xml:space="preserve">Which manufacturer's mark does the company use? </w:t>
      </w:r>
      <w:r w:rsidRPr="00CA31BC">
        <w:rPr>
          <w:rFonts w:ascii="DB Office" w:hAnsi="DB Office" w:cs="Arial"/>
          <w:i/>
          <w:iCs/>
          <w:color w:val="0000FF"/>
          <w:sz w:val="22"/>
          <w:szCs w:val="22"/>
          <w:lang w:val="en-GB"/>
        </w:rPr>
        <w:t>(black and white)</w:t>
      </w:r>
    </w:p>
    <w:p w14:paraId="61203F10" w14:textId="77777777" w:rsidR="00051E8E" w:rsidRPr="00CA31BC" w:rsidRDefault="00051E8E" w:rsidP="00051E8E">
      <w:pPr>
        <w:rPr>
          <w:rFonts w:ascii="DB Office" w:hAnsi="DB Office"/>
          <w:i/>
          <w:iCs/>
          <w:color w:val="0000FF"/>
          <w:sz w:val="22"/>
          <w:szCs w:val="22"/>
          <w:lang w:val="en-GB"/>
        </w:rPr>
      </w:pPr>
      <w:proofErr w:type="spellStart"/>
      <w:r w:rsidRPr="00CA31BC">
        <w:rPr>
          <w:rFonts w:ascii="DB Office" w:hAnsi="DB Office"/>
          <w:sz w:val="22"/>
          <w:szCs w:val="22"/>
          <w:lang w:val="en-GB"/>
        </w:rPr>
        <w:t>Ggf</w:t>
      </w:r>
      <w:proofErr w:type="spellEnd"/>
      <w:r w:rsidRPr="00CA31BC">
        <w:rPr>
          <w:rFonts w:ascii="DB Office" w:hAnsi="DB Office"/>
          <w:sz w:val="22"/>
          <w:szCs w:val="22"/>
          <w:lang w:val="en-GB"/>
        </w:rPr>
        <w:t xml:space="preserve">. </w:t>
      </w:r>
      <w:proofErr w:type="spellStart"/>
      <w:r w:rsidRPr="00CA31BC">
        <w:rPr>
          <w:rFonts w:ascii="DB Office" w:hAnsi="DB Office"/>
          <w:sz w:val="22"/>
          <w:szCs w:val="22"/>
          <w:lang w:val="en-GB"/>
        </w:rPr>
        <w:t>gesondert</w:t>
      </w:r>
      <w:proofErr w:type="spellEnd"/>
      <w:r w:rsidRPr="00CA31BC">
        <w:rPr>
          <w:rFonts w:ascii="DB Office" w:hAnsi="DB Office"/>
          <w:sz w:val="22"/>
          <w:szCs w:val="22"/>
          <w:lang w:val="en-GB"/>
        </w:rPr>
        <w:t xml:space="preserve"> </w:t>
      </w:r>
      <w:proofErr w:type="spellStart"/>
      <w:r w:rsidRPr="00CA31BC">
        <w:rPr>
          <w:rFonts w:ascii="DB Office" w:hAnsi="DB Office"/>
          <w:sz w:val="22"/>
          <w:szCs w:val="22"/>
          <w:lang w:val="en-GB"/>
        </w:rPr>
        <w:t>anfügen</w:t>
      </w:r>
      <w:proofErr w:type="spellEnd"/>
      <w:r w:rsidRPr="00CA31BC">
        <w:rPr>
          <w:rFonts w:ascii="DB Office" w:hAnsi="DB Office"/>
          <w:sz w:val="22"/>
          <w:szCs w:val="22"/>
          <w:lang w:val="en-GB"/>
        </w:rPr>
        <w:t xml:space="preserve">/ </w:t>
      </w:r>
      <w:r w:rsidRPr="00CA31BC">
        <w:rPr>
          <w:rFonts w:ascii="DB Office" w:hAnsi="DB Office"/>
          <w:i/>
          <w:iCs/>
          <w:color w:val="0000FF"/>
          <w:sz w:val="22"/>
          <w:szCs w:val="22"/>
          <w:lang w:val="en-GB"/>
        </w:rPr>
        <w:t>Add separately if necessary</w:t>
      </w:r>
    </w:p>
    <w:p w14:paraId="2D202F2B" w14:textId="77777777" w:rsidR="00051E8E" w:rsidRPr="00CA31BC" w:rsidRDefault="00051E8E" w:rsidP="00051E8E">
      <w:pPr>
        <w:rPr>
          <w:rFonts w:ascii="DB Office" w:hAnsi="DB Office" w:cs="Arial"/>
          <w:sz w:val="22"/>
          <w:szCs w:val="22"/>
          <w:lang w:val="en-GB"/>
        </w:rPr>
      </w:pPr>
    </w:p>
    <w:p w14:paraId="46BE3CBE" w14:textId="77777777" w:rsidR="00051E8E" w:rsidRPr="00CA31BC" w:rsidRDefault="00051E8E" w:rsidP="00051E8E">
      <w:pPr>
        <w:rPr>
          <w:rFonts w:ascii="DB Office" w:hAnsi="DB Office" w:cs="Arial"/>
          <w:bCs/>
          <w:sz w:val="22"/>
          <w:szCs w:val="22"/>
          <w:lang w:val="en-GB"/>
        </w:rPr>
      </w:pPr>
      <w:r w:rsidRPr="00CA31BC">
        <w:rPr>
          <w:rFonts w:ascii="DB Office" w:hAnsi="DB Office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A31BC">
        <w:rPr>
          <w:rFonts w:ascii="DB Office" w:hAnsi="DB Office"/>
          <w:sz w:val="22"/>
          <w:szCs w:val="22"/>
          <w:lang w:val="en-GB"/>
        </w:rPr>
        <w:instrText xml:space="preserve"> FORMTEXT </w:instrText>
      </w:r>
      <w:r w:rsidRPr="00CA31BC">
        <w:rPr>
          <w:rFonts w:ascii="DB Office" w:hAnsi="DB Office"/>
          <w:lang w:val="en-GB"/>
        </w:rPr>
      </w:r>
      <w:r w:rsidRPr="00CA31BC">
        <w:rPr>
          <w:rFonts w:ascii="DB Office" w:hAnsi="DB Office"/>
          <w:lang w:val="en-GB"/>
        </w:rPr>
        <w:fldChar w:fldCharType="separate"/>
      </w:r>
      <w:r w:rsidRPr="00CA31BC">
        <w:rPr>
          <w:rFonts w:ascii="DB Office" w:hAnsi="DB Office"/>
          <w:sz w:val="22"/>
          <w:szCs w:val="22"/>
          <w:lang w:val="en-GB"/>
        </w:rPr>
        <w:t>     </w:t>
      </w:r>
      <w:r w:rsidRPr="00CA31BC">
        <w:rPr>
          <w:rFonts w:ascii="DB Office" w:hAnsi="DB Office"/>
          <w:lang w:val="en-GB"/>
        </w:rPr>
        <w:fldChar w:fldCharType="end"/>
      </w:r>
      <w:r w:rsidRPr="00CA31BC">
        <w:rPr>
          <w:rFonts w:ascii="DB Office" w:hAnsi="DB Office"/>
          <w:sz w:val="22"/>
          <w:szCs w:val="22"/>
          <w:lang w:val="en-GB"/>
        </w:rPr>
        <w:t xml:space="preserve"> </w:t>
      </w:r>
    </w:p>
    <w:p w14:paraId="0B2D20BD" w14:textId="77777777" w:rsidR="00051E8E" w:rsidRPr="00CA31BC" w:rsidRDefault="00051E8E" w:rsidP="00051E8E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7020"/>
        </w:tabs>
        <w:rPr>
          <w:rFonts w:ascii="DB Office" w:hAnsi="DB Office" w:cs="Arial"/>
          <w:b/>
          <w:sz w:val="22"/>
          <w:szCs w:val="22"/>
          <w:lang w:val="en-GB"/>
        </w:rPr>
      </w:pPr>
    </w:p>
    <w:p w14:paraId="5D4DB2B9" w14:textId="77777777" w:rsidR="00051E8E" w:rsidRPr="00CA31BC" w:rsidRDefault="00051E8E" w:rsidP="00051E8E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7020"/>
        </w:tabs>
        <w:rPr>
          <w:rFonts w:ascii="DB Office" w:hAnsi="DB Office" w:cs="Arial"/>
          <w:b/>
          <w:sz w:val="22"/>
          <w:szCs w:val="22"/>
          <w:lang w:val="en-GB"/>
        </w:rPr>
      </w:pPr>
      <w:proofErr w:type="spellStart"/>
      <w:r w:rsidRPr="00CA31BC">
        <w:rPr>
          <w:rFonts w:ascii="DB Office" w:hAnsi="DB Office" w:cs="Arial"/>
          <w:b/>
          <w:bCs/>
          <w:sz w:val="22"/>
          <w:szCs w:val="22"/>
          <w:lang w:val="en-GB"/>
        </w:rPr>
        <w:t>Weitere</w:t>
      </w:r>
      <w:proofErr w:type="spellEnd"/>
      <w:r w:rsidRPr="00CA31BC">
        <w:rPr>
          <w:rFonts w:ascii="DB Office" w:hAnsi="DB Office" w:cs="Arial"/>
          <w:b/>
          <w:bCs/>
          <w:sz w:val="22"/>
          <w:szCs w:val="22"/>
          <w:lang w:val="en-GB"/>
        </w:rPr>
        <w:t xml:space="preserve"> </w:t>
      </w:r>
      <w:proofErr w:type="spellStart"/>
      <w:r w:rsidRPr="00CA31BC">
        <w:rPr>
          <w:rFonts w:ascii="DB Office" w:hAnsi="DB Office" w:cs="Arial"/>
          <w:b/>
          <w:bCs/>
          <w:sz w:val="22"/>
          <w:szCs w:val="22"/>
          <w:lang w:val="en-GB"/>
        </w:rPr>
        <w:t>Bemerkungen</w:t>
      </w:r>
      <w:proofErr w:type="spellEnd"/>
      <w:r w:rsidRPr="00CA31BC">
        <w:rPr>
          <w:rFonts w:ascii="DB Office" w:hAnsi="DB Office" w:cs="Arial"/>
          <w:b/>
          <w:bCs/>
          <w:sz w:val="22"/>
          <w:szCs w:val="22"/>
          <w:lang w:val="en-GB"/>
        </w:rPr>
        <w:t xml:space="preserve">:/ </w:t>
      </w:r>
    </w:p>
    <w:p w14:paraId="08CE48AA" w14:textId="77777777" w:rsidR="00051E8E" w:rsidRPr="00CA31BC" w:rsidRDefault="00051E8E" w:rsidP="00051E8E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7020"/>
        </w:tabs>
        <w:rPr>
          <w:rFonts w:ascii="DB Office" w:hAnsi="DB Office" w:cs="Arial"/>
          <w:b/>
          <w:i/>
          <w:iCs/>
          <w:color w:val="0000FF"/>
          <w:sz w:val="22"/>
          <w:szCs w:val="22"/>
          <w:lang w:val="en-GB"/>
        </w:rPr>
      </w:pPr>
      <w:r w:rsidRPr="00CA31BC">
        <w:rPr>
          <w:rFonts w:ascii="DB Office" w:hAnsi="DB Office" w:cs="Arial"/>
          <w:b/>
          <w:bCs/>
          <w:i/>
          <w:iCs/>
          <w:color w:val="0000FF"/>
          <w:sz w:val="22"/>
          <w:szCs w:val="22"/>
          <w:lang w:val="en-GB"/>
        </w:rPr>
        <w:t>Additional comments:</w:t>
      </w:r>
    </w:p>
    <w:p w14:paraId="6CC652FC" w14:textId="77777777" w:rsidR="00051E8E" w:rsidRPr="00CA31BC" w:rsidRDefault="00051E8E" w:rsidP="00051E8E">
      <w:pPr>
        <w:rPr>
          <w:rFonts w:ascii="DB Office" w:hAnsi="DB Office" w:cs="Arial"/>
          <w:color w:val="0000FF"/>
          <w:sz w:val="22"/>
          <w:szCs w:val="22"/>
          <w:lang w:val="en-GB"/>
        </w:rPr>
      </w:pPr>
    </w:p>
    <w:p w14:paraId="0F6A745A" w14:textId="77777777" w:rsidR="00051E8E" w:rsidRPr="00CA31BC" w:rsidRDefault="00051E8E" w:rsidP="00051E8E">
      <w:pPr>
        <w:rPr>
          <w:rFonts w:ascii="DB Office" w:hAnsi="DB Office" w:cs="Arial"/>
          <w:color w:val="0000FF"/>
          <w:sz w:val="22"/>
          <w:szCs w:val="22"/>
          <w:lang w:val="en-GB"/>
        </w:rPr>
      </w:pPr>
      <w:r w:rsidRPr="00CA31BC">
        <w:rPr>
          <w:rFonts w:ascii="DB Office" w:hAnsi="DB Office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A31BC">
        <w:rPr>
          <w:rFonts w:ascii="DB Office" w:hAnsi="DB Office" w:cs="Arial"/>
          <w:sz w:val="22"/>
          <w:szCs w:val="22"/>
          <w:lang w:val="en-GB"/>
        </w:rPr>
        <w:instrText xml:space="preserve"> FORMTEXT </w:instrText>
      </w:r>
      <w:r w:rsidRPr="00CA31BC">
        <w:rPr>
          <w:rFonts w:ascii="DB Office" w:hAnsi="DB Office" w:cs="Arial"/>
          <w:sz w:val="22"/>
          <w:szCs w:val="22"/>
          <w:lang w:val="en-GB"/>
        </w:rPr>
      </w:r>
      <w:r w:rsidRPr="00CA31BC">
        <w:rPr>
          <w:rFonts w:ascii="DB Office" w:hAnsi="DB Office" w:cs="Arial"/>
          <w:sz w:val="22"/>
          <w:szCs w:val="22"/>
          <w:lang w:val="en-GB"/>
        </w:rPr>
        <w:fldChar w:fldCharType="separate"/>
      </w:r>
      <w:r w:rsidRPr="00CA31BC">
        <w:rPr>
          <w:rFonts w:ascii="DB Office" w:hAnsi="DB Office" w:cs="Arial"/>
          <w:sz w:val="22"/>
          <w:szCs w:val="22"/>
          <w:lang w:val="en-GB"/>
        </w:rPr>
        <w:t>     </w:t>
      </w:r>
      <w:r w:rsidRPr="00CA31BC">
        <w:rPr>
          <w:rFonts w:ascii="DB Office" w:hAnsi="DB Office" w:cs="Arial"/>
          <w:sz w:val="22"/>
          <w:szCs w:val="22"/>
          <w:lang w:val="en-GB"/>
        </w:rPr>
        <w:fldChar w:fldCharType="end"/>
      </w:r>
    </w:p>
    <w:p w14:paraId="01FE5C44" w14:textId="77777777" w:rsidR="00051E8E" w:rsidRPr="00CA31BC" w:rsidRDefault="00051E8E" w:rsidP="00051E8E">
      <w:pPr>
        <w:rPr>
          <w:rFonts w:ascii="DB Office" w:hAnsi="DB Office"/>
          <w:sz w:val="22"/>
          <w:szCs w:val="22"/>
          <w:lang w:val="en-GB"/>
        </w:rPr>
      </w:pPr>
    </w:p>
    <w:tbl>
      <w:tblPr>
        <w:tblW w:w="995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77"/>
        <w:gridCol w:w="4536"/>
        <w:gridCol w:w="3440"/>
      </w:tblGrid>
      <w:tr w:rsidR="00EA59B4" w:rsidRPr="00D037C1" w14:paraId="77220289" w14:textId="77777777" w:rsidTr="00D037C1">
        <w:trPr>
          <w:trHeight w:val="919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265FB1" w14:textId="77777777" w:rsidR="00EA59B4" w:rsidRPr="005672D3" w:rsidRDefault="00EA59B4" w:rsidP="0093584E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noProof/>
                <w:snapToGrid w:val="0"/>
                <w:sz w:val="22"/>
                <w:szCs w:val="22"/>
              </w:rPr>
              <w:t xml:space="preserve">durchgeführt am/ </w:t>
            </w:r>
          </w:p>
          <w:p w14:paraId="5931CB9D" w14:textId="77777777" w:rsidR="00EA59B4" w:rsidRPr="005672D3" w:rsidRDefault="00EA59B4" w:rsidP="0093584E">
            <w:pPr>
              <w:rPr>
                <w:rFonts w:ascii="DB Office" w:hAnsi="DB Office"/>
                <w:i/>
                <w:iCs/>
                <w:noProof/>
                <w:snapToGrid w:val="0"/>
                <w:color w:val="0000FF"/>
                <w:sz w:val="22"/>
                <w:szCs w:val="22"/>
              </w:rPr>
            </w:pPr>
            <w:r w:rsidRPr="005672D3">
              <w:rPr>
                <w:rFonts w:ascii="DB Office" w:hAnsi="DB Office"/>
                <w:i/>
                <w:iCs/>
                <w:noProof/>
                <w:snapToGrid w:val="0"/>
                <w:color w:val="0000FF"/>
                <w:sz w:val="22"/>
                <w:szCs w:val="22"/>
                <w:lang w:val="en-GB"/>
              </w:rPr>
              <w:t>performed on</w:t>
            </w:r>
          </w:p>
          <w:p w14:paraId="665D2D5C" w14:textId="77777777" w:rsidR="00EA59B4" w:rsidRPr="005672D3" w:rsidRDefault="00EA59B4" w:rsidP="0093584E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i/>
                <w:iCs/>
                <w:noProof/>
                <w:sz w:val="22"/>
                <w:szCs w:val="22"/>
              </w:rPr>
              <w:t>(dd.mm.yyyy)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A20EC5" w14:textId="77777777" w:rsidR="00EA59B4" w:rsidRPr="005672D3" w:rsidRDefault="00EA59B4" w:rsidP="0093584E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noProof/>
                <w:snapToGrid w:val="0"/>
                <w:sz w:val="22"/>
                <w:szCs w:val="22"/>
              </w:rPr>
              <w:t xml:space="preserve">durchgeführt in/ </w:t>
            </w:r>
          </w:p>
          <w:p w14:paraId="271D6812" w14:textId="77777777" w:rsidR="00EA59B4" w:rsidRPr="005672D3" w:rsidRDefault="00EA59B4" w:rsidP="0093584E">
            <w:pPr>
              <w:rPr>
                <w:rFonts w:ascii="DB Office" w:hAnsi="DB Office"/>
                <w:i/>
                <w:iCs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i/>
                <w:iCs/>
                <w:noProof/>
                <w:snapToGrid w:val="0"/>
                <w:color w:val="0000FF"/>
                <w:sz w:val="22"/>
                <w:szCs w:val="22"/>
                <w:lang w:val="en-GB"/>
              </w:rPr>
              <w:t>performed in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2E3F79" w14:textId="77777777" w:rsidR="00EA59B4" w:rsidRPr="00F305FD" w:rsidRDefault="00EA59B4" w:rsidP="0093584E">
            <w:pPr>
              <w:rPr>
                <w:rFonts w:ascii="DB Office" w:hAnsi="DB Office"/>
                <w:noProof/>
                <w:sz w:val="22"/>
                <w:szCs w:val="22"/>
                <w:lang w:val="en-US"/>
              </w:rPr>
            </w:pPr>
            <w:r w:rsidRPr="00F305FD">
              <w:rPr>
                <w:rFonts w:ascii="DB Office" w:hAnsi="DB Office"/>
                <w:noProof/>
                <w:sz w:val="22"/>
                <w:szCs w:val="22"/>
                <w:lang w:val="en-US"/>
              </w:rPr>
              <w:t xml:space="preserve">durch QPI/ </w:t>
            </w:r>
          </w:p>
          <w:p w14:paraId="3F45E2FE" w14:textId="77777777" w:rsidR="00EA59B4" w:rsidRPr="00F305FD" w:rsidRDefault="00EA59B4" w:rsidP="0093584E">
            <w:pPr>
              <w:rPr>
                <w:rFonts w:ascii="DB Office" w:hAnsi="DB Office"/>
                <w:i/>
                <w:iCs/>
                <w:noProof/>
                <w:snapToGrid w:val="0"/>
                <w:sz w:val="22"/>
                <w:szCs w:val="22"/>
                <w:lang w:val="en-US"/>
              </w:rPr>
            </w:pPr>
            <w:r w:rsidRPr="005672D3">
              <w:rPr>
                <w:rFonts w:ascii="DB Office" w:hAnsi="DB Office"/>
                <w:i/>
                <w:iCs/>
                <w:noProof/>
                <w:color w:val="0000FF"/>
                <w:sz w:val="22"/>
                <w:szCs w:val="22"/>
                <w:lang w:val="en-GB"/>
              </w:rPr>
              <w:t>by quality test engineer</w:t>
            </w:r>
          </w:p>
        </w:tc>
      </w:tr>
      <w:tr w:rsidR="00EA59B4" w:rsidRPr="005672D3" w14:paraId="3FF8F463" w14:textId="77777777" w:rsidTr="0093584E">
        <w:trPr>
          <w:trHeight w:val="38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C840EC" w14:textId="77777777" w:rsidR="00EA59B4" w:rsidRPr="005672D3" w:rsidRDefault="00EA59B4" w:rsidP="0093584E">
            <w:pPr>
              <w:rPr>
                <w:rFonts w:ascii="DB Office" w:hAnsi="DB Office"/>
                <w:noProof/>
                <w:snapToGrid w:val="0"/>
                <w:sz w:val="28"/>
                <w:szCs w:val="28"/>
              </w:rPr>
            </w:pP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begin">
                <w:ffData>
                  <w:name w:val="DatumUnterschrift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instrText xml:space="preserve"> FORMTEXT </w:instrTex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separate"/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t>     </w: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6F8104" w14:textId="77777777" w:rsidR="00EA59B4" w:rsidRPr="005672D3" w:rsidRDefault="00EA59B4" w:rsidP="0093584E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instrText xml:space="preserve"> FORMTEXT </w:instrTex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separate"/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t>     </w: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B543DB" w14:textId="77777777" w:rsidR="00EA59B4" w:rsidRPr="0047323F" w:rsidRDefault="00EA59B4" w:rsidP="0093584E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(Bitte auswählen)/(please select)"/>
                    <w:listEntry w:val="Detlev Fehrmann"/>
                    <w:listEntry w:val="Thomas Breitkopf"/>
                    <w:listEntry w:val="Swetlana Grammenz"/>
                    <w:listEntry w:val="Gerald Schwerz"/>
                    <w:listEntry w:val="Roland Blattner"/>
                    <w:listEntry w:val="Andreas Hapka"/>
                    <w:listEntry w:val="Andreas Pittelkow"/>
                    <w:listEntry w:val="Yavuz Çamur"/>
                    <w:listEntry w:val="Peter Splettstößer"/>
                    <w:listEntry w:val="Volker Vocht"/>
                  </w:ddList>
                </w:ffData>
              </w:fldChar>
            </w:r>
            <w:r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FORMDROPDOWN </w:instrText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</w:r>
            <w:r w:rsidR="00D037C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4CC44CE9" w14:textId="77777777" w:rsidR="0046226E" w:rsidRPr="00124DBB" w:rsidRDefault="0046226E" w:rsidP="00051E8E">
      <w:pPr>
        <w:rPr>
          <w:rFonts w:ascii="DB Office" w:hAnsi="DB Office" w:cs="Arial"/>
          <w:b/>
          <w:vanish/>
          <w:szCs w:val="24"/>
          <w:lang w:val="en-GB"/>
        </w:rPr>
      </w:pPr>
    </w:p>
    <w:sectPr w:rsidR="0046226E" w:rsidRPr="00124DB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567" w:bottom="567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78967" w14:textId="77777777" w:rsidR="00490B00" w:rsidRDefault="00490B00">
      <w:r>
        <w:separator/>
      </w:r>
    </w:p>
  </w:endnote>
  <w:endnote w:type="continuationSeparator" w:id="0">
    <w:p w14:paraId="54C1882C" w14:textId="77777777" w:rsidR="00490B00" w:rsidRDefault="00490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B Office"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2F965" w14:textId="77777777" w:rsidR="00D037C1" w:rsidRDefault="00D037C1" w:rsidP="00EA59B4"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tabs>
        <w:tab w:val="center" w:pos="4536"/>
        <w:tab w:val="right" w:pos="9923"/>
      </w:tabs>
      <w:rPr>
        <w:rFonts w:ascii="DB Office" w:hAnsi="DB Office"/>
        <w:sz w:val="20"/>
      </w:rPr>
    </w:pPr>
    <w:r>
      <w:rPr>
        <w:rFonts w:ascii="DB Office" w:hAnsi="DB Office"/>
        <w:sz w:val="20"/>
      </w:rPr>
      <w:t xml:space="preserve">Checkliste B 826 Schweißungen im Oberbau           </w:t>
    </w:r>
    <w:r w:rsidRPr="00D84E16">
      <w:rPr>
        <w:rFonts w:ascii="DB Office" w:hAnsi="DB Office"/>
        <w:sz w:val="20"/>
      </w:rPr>
      <w:t>Autor: 101</w:t>
    </w:r>
    <w:r w:rsidRPr="00D84E16">
      <w:rPr>
        <w:rFonts w:ascii="DB Office" w:hAnsi="DB Office"/>
        <w:sz w:val="20"/>
      </w:rPr>
      <w:tab/>
    </w:r>
    <w:r>
      <w:rPr>
        <w:rFonts w:ascii="DB Office" w:hAnsi="DB Office"/>
        <w:sz w:val="20"/>
      </w:rPr>
      <w:t xml:space="preserve">Version </w:t>
    </w:r>
    <w:r w:rsidR="002D1D3C">
      <w:rPr>
        <w:rFonts w:ascii="DB Office" w:hAnsi="DB Office"/>
        <w:sz w:val="20"/>
      </w:rPr>
      <w:t>4</w:t>
    </w:r>
    <w:r>
      <w:rPr>
        <w:rFonts w:ascii="DB Office" w:hAnsi="DB Office"/>
        <w:sz w:val="20"/>
      </w:rPr>
      <w:t xml:space="preserve">, </w:t>
    </w:r>
    <w:r w:rsidR="002D1D3C">
      <w:rPr>
        <w:rFonts w:ascii="DB Office" w:hAnsi="DB Office"/>
        <w:sz w:val="20"/>
      </w:rPr>
      <w:t xml:space="preserve">August </w:t>
    </w:r>
    <w:r>
      <w:rPr>
        <w:rFonts w:ascii="DB Office" w:hAnsi="DB Office"/>
        <w:sz w:val="20"/>
      </w:rPr>
      <w:t>2021</w:t>
    </w:r>
    <w:r w:rsidRPr="00D84E16">
      <w:rPr>
        <w:rFonts w:ascii="DB Office" w:hAnsi="DB Office"/>
        <w:sz w:val="20"/>
      </w:rPr>
      <w:t xml:space="preserve">       Seite </w:t>
    </w:r>
    <w:r w:rsidRPr="00D84E16">
      <w:rPr>
        <w:rFonts w:ascii="DB Office" w:hAnsi="DB Office"/>
        <w:sz w:val="20"/>
      </w:rPr>
      <w:fldChar w:fldCharType="begin"/>
    </w:r>
    <w:r w:rsidRPr="00D84E16">
      <w:rPr>
        <w:rFonts w:ascii="DB Office" w:hAnsi="DB Office"/>
        <w:sz w:val="20"/>
      </w:rPr>
      <w:instrText xml:space="preserve"> PAGE </w:instrText>
    </w:r>
    <w:r w:rsidRPr="00D84E16">
      <w:rPr>
        <w:rFonts w:ascii="DB Office" w:hAnsi="DB Office"/>
        <w:sz w:val="20"/>
      </w:rPr>
      <w:fldChar w:fldCharType="separate"/>
    </w:r>
    <w:r>
      <w:rPr>
        <w:rFonts w:ascii="DB Office" w:hAnsi="DB Office"/>
        <w:sz w:val="20"/>
      </w:rPr>
      <w:t>1</w:t>
    </w:r>
    <w:r w:rsidRPr="00D84E16">
      <w:rPr>
        <w:rFonts w:ascii="DB Office" w:hAnsi="DB Office"/>
        <w:sz w:val="20"/>
      </w:rPr>
      <w:fldChar w:fldCharType="end"/>
    </w:r>
    <w:r w:rsidRPr="00D84E16">
      <w:rPr>
        <w:rFonts w:ascii="DB Office" w:hAnsi="DB Office"/>
        <w:sz w:val="20"/>
      </w:rPr>
      <w:t xml:space="preserve"> von </w:t>
    </w:r>
    <w:r w:rsidRPr="00D84E16">
      <w:rPr>
        <w:rFonts w:ascii="DB Office" w:hAnsi="DB Office"/>
        <w:sz w:val="20"/>
      </w:rPr>
      <w:fldChar w:fldCharType="begin"/>
    </w:r>
    <w:r w:rsidRPr="00D84E16">
      <w:rPr>
        <w:rFonts w:ascii="DB Office" w:hAnsi="DB Office"/>
        <w:sz w:val="20"/>
      </w:rPr>
      <w:instrText xml:space="preserve"> NUMPAGES </w:instrText>
    </w:r>
    <w:r w:rsidRPr="00D84E16">
      <w:rPr>
        <w:rFonts w:ascii="DB Office" w:hAnsi="DB Office"/>
        <w:sz w:val="20"/>
      </w:rPr>
      <w:fldChar w:fldCharType="separate"/>
    </w:r>
    <w:r>
      <w:rPr>
        <w:rFonts w:ascii="DB Office" w:hAnsi="DB Office"/>
        <w:sz w:val="20"/>
      </w:rPr>
      <w:t>4</w:t>
    </w:r>
    <w:r w:rsidRPr="00D84E16">
      <w:rPr>
        <w:rFonts w:ascii="DB Office" w:hAnsi="DB Office"/>
        <w:sz w:val="20"/>
      </w:rPr>
      <w:fldChar w:fldCharType="end"/>
    </w:r>
  </w:p>
  <w:p w14:paraId="4FE6579B" w14:textId="77777777" w:rsidR="00D037C1" w:rsidRPr="00D140EA" w:rsidRDefault="00D037C1" w:rsidP="001023BD"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tabs>
        <w:tab w:val="center" w:pos="5103"/>
        <w:tab w:val="left" w:pos="6379"/>
        <w:tab w:val="left" w:pos="7655"/>
        <w:tab w:val="right" w:pos="9923"/>
      </w:tabs>
      <w:rPr>
        <w:rFonts w:ascii="DB Office" w:hAnsi="DB Office"/>
        <w:vanish/>
        <w:sz w:val="20"/>
      </w:rPr>
    </w:pPr>
    <w:r>
      <w:rPr>
        <w:rFonts w:ascii="DB Office" w:hAnsi="DB Office"/>
        <w:vanish/>
        <w:sz w:val="20"/>
      </w:rPr>
      <w:t>Checkliste B 826 Schweißungen im Oberbau</w:t>
    </w:r>
    <w:r>
      <w:rPr>
        <w:rFonts w:ascii="DB Office" w:hAnsi="DB Office"/>
        <w:vanish/>
        <w:sz w:val="20"/>
      </w:rPr>
      <w:tab/>
      <w:t>Autor: 101</w:t>
    </w:r>
    <w:r>
      <w:rPr>
        <w:rFonts w:ascii="DB Office" w:hAnsi="DB Office"/>
        <w:vanish/>
        <w:sz w:val="20"/>
      </w:rPr>
      <w:tab/>
      <w:t>Version 1, Juni 2020</w:t>
    </w:r>
    <w:r>
      <w:rPr>
        <w:rFonts w:ascii="DB Office" w:hAnsi="DB Office"/>
        <w:vanish/>
        <w:sz w:val="20"/>
      </w:rPr>
      <w:tab/>
      <w:t xml:space="preserve">Seite </w:t>
    </w:r>
    <w:r>
      <w:rPr>
        <w:rFonts w:ascii="DB Office" w:hAnsi="DB Office"/>
        <w:vanish/>
        <w:sz w:val="20"/>
      </w:rPr>
      <w:fldChar w:fldCharType="begin"/>
    </w:r>
    <w:r>
      <w:rPr>
        <w:rFonts w:ascii="DB Office" w:hAnsi="DB Office"/>
        <w:vanish/>
        <w:sz w:val="20"/>
      </w:rPr>
      <w:instrText xml:space="preserve"> PAGE </w:instrText>
    </w:r>
    <w:r>
      <w:rPr>
        <w:rFonts w:ascii="DB Office" w:hAnsi="DB Office"/>
        <w:vanish/>
        <w:sz w:val="20"/>
      </w:rPr>
      <w:fldChar w:fldCharType="separate"/>
    </w:r>
    <w:r>
      <w:rPr>
        <w:rFonts w:ascii="DB Office" w:hAnsi="DB Office"/>
        <w:noProof/>
        <w:vanish/>
        <w:sz w:val="20"/>
      </w:rPr>
      <w:t>1</w:t>
    </w:r>
    <w:r>
      <w:rPr>
        <w:rFonts w:ascii="DB Office" w:hAnsi="DB Office"/>
        <w:vanish/>
        <w:sz w:val="20"/>
      </w:rPr>
      <w:fldChar w:fldCharType="end"/>
    </w:r>
    <w:r>
      <w:rPr>
        <w:rFonts w:ascii="DB Office" w:hAnsi="DB Office"/>
        <w:vanish/>
        <w:sz w:val="20"/>
      </w:rPr>
      <w:t xml:space="preserve"> von </w:t>
    </w:r>
    <w:r>
      <w:rPr>
        <w:rFonts w:ascii="DB Office" w:hAnsi="DB Office"/>
        <w:vanish/>
        <w:sz w:val="20"/>
      </w:rPr>
      <w:fldChar w:fldCharType="begin"/>
    </w:r>
    <w:r>
      <w:rPr>
        <w:rFonts w:ascii="DB Office" w:hAnsi="DB Office"/>
        <w:vanish/>
        <w:sz w:val="20"/>
      </w:rPr>
      <w:instrText xml:space="preserve"> NUMPAGES </w:instrText>
    </w:r>
    <w:r>
      <w:rPr>
        <w:rFonts w:ascii="DB Office" w:hAnsi="DB Office"/>
        <w:vanish/>
        <w:sz w:val="20"/>
      </w:rPr>
      <w:fldChar w:fldCharType="separate"/>
    </w:r>
    <w:r>
      <w:rPr>
        <w:rFonts w:ascii="DB Office" w:hAnsi="DB Office"/>
        <w:noProof/>
        <w:vanish/>
        <w:sz w:val="20"/>
      </w:rPr>
      <w:t>2</w:t>
    </w:r>
    <w:r>
      <w:rPr>
        <w:rFonts w:ascii="DB Office" w:hAnsi="DB Office"/>
        <w:vanish/>
        <w:sz w:val="20"/>
      </w:rPr>
      <w:fldChar w:fldCharType="end"/>
    </w:r>
    <w:r>
      <w:rPr>
        <w:rFonts w:ascii="DB Office" w:hAnsi="DB Office"/>
        <w:vanish/>
        <w:sz w:val="20"/>
      </w:rPr>
      <w:t xml:space="preserve">/ </w:t>
    </w:r>
  </w:p>
  <w:p w14:paraId="52BBACD3" w14:textId="77777777" w:rsidR="00D037C1" w:rsidRPr="00EA59B4" w:rsidRDefault="00D037C1" w:rsidP="001023BD"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tabs>
        <w:tab w:val="center" w:pos="5103"/>
        <w:tab w:val="left" w:pos="6379"/>
        <w:tab w:val="left" w:pos="7655"/>
        <w:tab w:val="right" w:pos="9923"/>
      </w:tabs>
      <w:rPr>
        <w:rFonts w:ascii="DB Office" w:hAnsi="DB Office"/>
        <w:i/>
        <w:iCs/>
        <w:color w:val="0000FF"/>
        <w:sz w:val="20"/>
        <w:lang w:val="en-US"/>
      </w:rPr>
    </w:pPr>
    <w:r>
      <w:rPr>
        <w:rFonts w:ascii="DB Office" w:hAnsi="DB Office"/>
        <w:i/>
        <w:iCs/>
        <w:color w:val="0000FF"/>
        <w:sz w:val="20"/>
        <w:lang w:val="en-GB"/>
      </w:rPr>
      <w:t>Checklist B 826 Welds in permanent way</w:t>
    </w:r>
    <w:r>
      <w:rPr>
        <w:rFonts w:ascii="DB Office" w:hAnsi="DB Office"/>
        <w:i/>
        <w:iCs/>
        <w:color w:val="0000FF"/>
        <w:sz w:val="20"/>
        <w:lang w:val="en-GB"/>
      </w:rPr>
      <w:tab/>
      <w:t xml:space="preserve">                Author: 101             Version </w:t>
    </w:r>
    <w:r w:rsidR="002D1D3C">
      <w:rPr>
        <w:rFonts w:ascii="DB Office" w:hAnsi="DB Office"/>
        <w:i/>
        <w:iCs/>
        <w:color w:val="0000FF"/>
        <w:sz w:val="20"/>
        <w:lang w:val="en-GB"/>
      </w:rPr>
      <w:t>4</w:t>
    </w:r>
    <w:r>
      <w:rPr>
        <w:rFonts w:ascii="DB Office" w:hAnsi="DB Office"/>
        <w:i/>
        <w:iCs/>
        <w:color w:val="0000FF"/>
        <w:sz w:val="20"/>
        <w:lang w:val="en-GB"/>
      </w:rPr>
      <w:t xml:space="preserve">, </w:t>
    </w:r>
    <w:r w:rsidR="002D1D3C">
      <w:rPr>
        <w:rFonts w:ascii="DB Office" w:hAnsi="DB Office"/>
        <w:i/>
        <w:iCs/>
        <w:color w:val="0000FF"/>
        <w:sz w:val="20"/>
        <w:lang w:val="en-GB"/>
      </w:rPr>
      <w:t>August</w:t>
    </w:r>
    <w:r>
      <w:rPr>
        <w:rFonts w:ascii="DB Office" w:hAnsi="DB Office"/>
        <w:i/>
        <w:iCs/>
        <w:color w:val="0000FF"/>
        <w:sz w:val="20"/>
        <w:lang w:val="en-GB"/>
      </w:rPr>
      <w:t xml:space="preserve"> 2021</w:t>
    </w:r>
    <w:r>
      <w:rPr>
        <w:rFonts w:ascii="DB Office" w:hAnsi="DB Office"/>
        <w:i/>
        <w:iCs/>
        <w:color w:val="0000FF"/>
        <w:sz w:val="20"/>
        <w:lang w:val="en-GB"/>
      </w:rPr>
      <w:tab/>
      <w:t xml:space="preserve">Page </w:t>
    </w:r>
    <w:r>
      <w:rPr>
        <w:rFonts w:ascii="DB Office" w:hAnsi="DB Office"/>
        <w:i/>
        <w:iCs/>
        <w:color w:val="0000FF"/>
        <w:sz w:val="20"/>
        <w:lang w:val="en-GB"/>
      </w:rPr>
      <w:fldChar w:fldCharType="begin"/>
    </w:r>
    <w:r>
      <w:rPr>
        <w:rFonts w:ascii="DB Office" w:hAnsi="DB Office"/>
        <w:i/>
        <w:iCs/>
        <w:color w:val="0000FF"/>
        <w:sz w:val="20"/>
        <w:lang w:val="en-GB"/>
      </w:rPr>
      <w:instrText xml:space="preserve"> PAGE </w:instrText>
    </w:r>
    <w:r>
      <w:rPr>
        <w:rFonts w:ascii="DB Office" w:hAnsi="DB Office"/>
        <w:i/>
        <w:iCs/>
        <w:color w:val="0000FF"/>
        <w:sz w:val="20"/>
        <w:lang w:val="en-GB"/>
      </w:rPr>
      <w:fldChar w:fldCharType="separate"/>
    </w:r>
    <w:r>
      <w:rPr>
        <w:rFonts w:ascii="DB Office" w:hAnsi="DB Office"/>
        <w:i/>
        <w:iCs/>
        <w:color w:val="0000FF"/>
        <w:sz w:val="20"/>
        <w:lang w:val="en-GB"/>
      </w:rPr>
      <w:t>3</w:t>
    </w:r>
    <w:r>
      <w:rPr>
        <w:rFonts w:ascii="DB Office" w:hAnsi="DB Office"/>
        <w:i/>
        <w:iCs/>
        <w:color w:val="0000FF"/>
        <w:sz w:val="20"/>
        <w:lang w:val="en-GB"/>
      </w:rPr>
      <w:fldChar w:fldCharType="end"/>
    </w:r>
    <w:r>
      <w:rPr>
        <w:rFonts w:ascii="DB Office" w:hAnsi="DB Office"/>
        <w:i/>
        <w:iCs/>
        <w:color w:val="0000FF"/>
        <w:sz w:val="20"/>
        <w:lang w:val="en-GB"/>
      </w:rPr>
      <w:t xml:space="preserve"> of </w:t>
    </w:r>
    <w:r>
      <w:rPr>
        <w:rFonts w:ascii="DB Office" w:hAnsi="DB Office"/>
        <w:i/>
        <w:iCs/>
        <w:color w:val="0000FF"/>
        <w:sz w:val="20"/>
        <w:lang w:val="en-GB"/>
      </w:rPr>
      <w:fldChar w:fldCharType="begin"/>
    </w:r>
    <w:r>
      <w:rPr>
        <w:rFonts w:ascii="DB Office" w:hAnsi="DB Office"/>
        <w:i/>
        <w:iCs/>
        <w:color w:val="0000FF"/>
        <w:sz w:val="20"/>
        <w:lang w:val="en-GB"/>
      </w:rPr>
      <w:instrText xml:space="preserve"> NUMPAGES </w:instrText>
    </w:r>
    <w:r>
      <w:rPr>
        <w:rFonts w:ascii="DB Office" w:hAnsi="DB Office"/>
        <w:i/>
        <w:iCs/>
        <w:color w:val="0000FF"/>
        <w:sz w:val="20"/>
        <w:lang w:val="en-GB"/>
      </w:rPr>
      <w:fldChar w:fldCharType="separate"/>
    </w:r>
    <w:r>
      <w:rPr>
        <w:rFonts w:ascii="DB Office" w:hAnsi="DB Office"/>
        <w:i/>
        <w:iCs/>
        <w:color w:val="0000FF"/>
        <w:sz w:val="20"/>
        <w:lang w:val="en-GB"/>
      </w:rPr>
      <w:t>4</w:t>
    </w:r>
    <w:r>
      <w:rPr>
        <w:rFonts w:ascii="DB Office" w:hAnsi="DB Office"/>
        <w:color w:val="0000FF"/>
        <w:sz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42002" w14:textId="77777777" w:rsidR="00490B00" w:rsidRDefault="00490B00">
      <w:r>
        <w:separator/>
      </w:r>
    </w:p>
  </w:footnote>
  <w:footnote w:type="continuationSeparator" w:id="0">
    <w:p w14:paraId="2B36C808" w14:textId="77777777" w:rsidR="00490B00" w:rsidRDefault="00490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A1487" w14:textId="77777777" w:rsidR="00D037C1" w:rsidRDefault="00D037C1">
    <w:pPr>
      <w:pStyle w:val="Kopfzeile"/>
    </w:pPr>
    <w:r>
      <w:rPr>
        <w:noProof/>
      </w:rPr>
      <w:pict w14:anchorId="3731C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92922" o:spid="_x0000_s2050" type="#_x0000_t75" style="position:absolute;margin-left:0;margin-top:0;width:492.95pt;height:657.25pt;z-index:-251652096;mso-position-horizontal:center;mso-position-horizontal-relative:margin;mso-position-vertical:center;mso-position-vertical-relative:margin" o:allowincell="f">
          <v:imagedata r:id="rId1" o:title="Bril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220EF" w14:textId="77777777" w:rsidR="00D037C1" w:rsidRPr="00EE1A63" w:rsidRDefault="00D037C1" w:rsidP="00AE3E2D">
    <w:pPr>
      <w:pStyle w:val="Kopfzeile"/>
      <w:rPr>
        <w:vanish/>
      </w:rPr>
    </w:pPr>
  </w:p>
  <w:p w14:paraId="5B665CA5" w14:textId="77777777" w:rsidR="00D037C1" w:rsidRPr="00EE1A63" w:rsidRDefault="00D037C1" w:rsidP="00AE3E2D">
    <w:pPr>
      <w:pStyle w:val="Kopfzeile"/>
      <w:rPr>
        <w:vanish/>
      </w:rPr>
    </w:pPr>
  </w:p>
  <w:p w14:paraId="00FD0E65" w14:textId="77777777" w:rsidR="00D037C1" w:rsidRPr="00EE1A63" w:rsidRDefault="00D037C1" w:rsidP="00AE3E2D">
    <w:pPr>
      <w:pStyle w:val="Kopfzeile"/>
      <w:rPr>
        <w:vanish/>
      </w:rPr>
    </w:pPr>
  </w:p>
  <w:p w14:paraId="071DF41D" w14:textId="77777777" w:rsidR="00D037C1" w:rsidRPr="00EE1A63" w:rsidRDefault="00D037C1" w:rsidP="00AE3E2D">
    <w:pPr>
      <w:keepNext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noProof/>
        <w:vanish/>
      </w:rPr>
      <w:drawing>
        <wp:anchor distT="0" distB="0" distL="114300" distR="114300" simplePos="0" relativeHeight="251659264" behindDoc="1" locked="0" layoutInCell="1" allowOverlap="1" wp14:anchorId="0BF72810" wp14:editId="23C8A51D">
          <wp:simplePos x="0" y="0"/>
          <wp:positionH relativeFrom="margin">
            <wp:align>left</wp:align>
          </wp:positionH>
          <wp:positionV relativeFrom="paragraph">
            <wp:posOffset>74267</wp:posOffset>
          </wp:positionV>
          <wp:extent cx="828000" cy="579600"/>
          <wp:effectExtent l="0" t="0" r="0" b="0"/>
          <wp:wrapNone/>
          <wp:docPr id="2" name="Bild 2" descr="D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B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B Office" w:hAnsi="DB Office"/>
        <w:vanish/>
        <w:sz w:val="18"/>
        <w:szCs w:val="18"/>
      </w:rPr>
      <w:t>Deutsche Bahn AG</w:t>
    </w:r>
  </w:p>
  <w:p w14:paraId="232AB196" w14:textId="77777777" w:rsidR="00D037C1" w:rsidRDefault="00D037C1" w:rsidP="00EA59B4">
    <w:pPr>
      <w:pStyle w:val="Kopfzeile"/>
    </w:pPr>
  </w:p>
  <w:p w14:paraId="37EB9D8C" w14:textId="77777777" w:rsidR="00D037C1" w:rsidRPr="00D84E16" w:rsidRDefault="00D037C1" w:rsidP="00EA59B4">
    <w:pPr>
      <w:keepNext/>
      <w:jc w:val="right"/>
      <w:outlineLvl w:val="1"/>
      <w:rPr>
        <w:rFonts w:ascii="DB Office" w:hAnsi="DB Office"/>
        <w:bCs/>
        <w:sz w:val="18"/>
        <w:szCs w:val="18"/>
      </w:rPr>
    </w:pPr>
    <w:bookmarkStart w:id="11" w:name="_Hlk29456208"/>
    <w:bookmarkStart w:id="12" w:name="_Hlk29456209"/>
    <w:r>
      <w:rPr>
        <w:noProof/>
      </w:rPr>
      <w:drawing>
        <wp:anchor distT="0" distB="0" distL="114300" distR="114300" simplePos="0" relativeHeight="251662336" behindDoc="1" locked="0" layoutInCell="1" allowOverlap="1" wp14:anchorId="6372FEF5" wp14:editId="4DABEA66">
          <wp:simplePos x="0" y="0"/>
          <wp:positionH relativeFrom="margin">
            <wp:align>left</wp:align>
          </wp:positionH>
          <wp:positionV relativeFrom="paragraph">
            <wp:posOffset>74267</wp:posOffset>
          </wp:positionV>
          <wp:extent cx="828000" cy="579600"/>
          <wp:effectExtent l="0" t="0" r="0" b="0"/>
          <wp:wrapNone/>
          <wp:docPr id="1" name="Bild 2" descr="D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B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4E16">
      <w:rPr>
        <w:rFonts w:ascii="DB Office" w:hAnsi="DB Office"/>
        <w:bCs/>
        <w:sz w:val="18"/>
        <w:szCs w:val="18"/>
      </w:rPr>
      <w:t>Deutsche Bahn AG</w:t>
    </w:r>
  </w:p>
  <w:p w14:paraId="6507E214" w14:textId="77777777" w:rsidR="00D037C1" w:rsidRDefault="00D037C1" w:rsidP="00EA59B4">
    <w:pPr>
      <w:keepNext/>
      <w:ind w:left="6480"/>
      <w:jc w:val="right"/>
      <w:outlineLvl w:val="1"/>
      <w:rPr>
        <w:rFonts w:ascii="DB Office" w:hAnsi="DB Office"/>
        <w:bCs/>
        <w:sz w:val="18"/>
        <w:szCs w:val="18"/>
      </w:rPr>
    </w:pPr>
    <w:r w:rsidRPr="00D84E16">
      <w:rPr>
        <w:rFonts w:ascii="DB Office" w:hAnsi="DB Office"/>
        <w:bCs/>
        <w:sz w:val="18"/>
        <w:szCs w:val="18"/>
      </w:rPr>
      <w:t>Qualitätssicherung</w:t>
    </w:r>
    <w:r>
      <w:rPr>
        <w:rFonts w:ascii="DB Office" w:hAnsi="DB Office"/>
        <w:bCs/>
        <w:sz w:val="18"/>
        <w:szCs w:val="18"/>
      </w:rPr>
      <w:t xml:space="preserve"> </w:t>
    </w:r>
  </w:p>
  <w:p w14:paraId="7A791618" w14:textId="77777777" w:rsidR="00D037C1" w:rsidRPr="00D84E16" w:rsidRDefault="00D037C1" w:rsidP="00EA59B4">
    <w:pPr>
      <w:keepNext/>
      <w:ind w:left="6480"/>
      <w:jc w:val="right"/>
      <w:outlineLvl w:val="1"/>
      <w:rPr>
        <w:rFonts w:ascii="DB Office" w:hAnsi="DB Office"/>
        <w:bCs/>
        <w:sz w:val="18"/>
        <w:szCs w:val="18"/>
      </w:rPr>
    </w:pPr>
    <w:r>
      <w:rPr>
        <w:rFonts w:ascii="DB Office" w:hAnsi="DB Office"/>
        <w:bCs/>
        <w:sz w:val="18"/>
        <w:szCs w:val="18"/>
      </w:rPr>
      <w:t>Produkte Infrastruktur</w:t>
    </w:r>
  </w:p>
  <w:p w14:paraId="12518817" w14:textId="77777777" w:rsidR="00D037C1" w:rsidRPr="00D84E16" w:rsidRDefault="00D037C1" w:rsidP="00EA59B4">
    <w:pPr>
      <w:keepNext/>
      <w:ind w:left="6480"/>
      <w:jc w:val="right"/>
      <w:outlineLvl w:val="1"/>
      <w:rPr>
        <w:rFonts w:ascii="DB Office" w:hAnsi="DB Office"/>
        <w:bCs/>
        <w:sz w:val="18"/>
        <w:szCs w:val="18"/>
      </w:rPr>
    </w:pPr>
    <w:r w:rsidRPr="00D84E16">
      <w:rPr>
        <w:rFonts w:ascii="DB Office" w:hAnsi="DB Office"/>
        <w:bCs/>
        <w:sz w:val="18"/>
        <w:szCs w:val="18"/>
      </w:rPr>
      <w:t>Caroline-Michaelis-Straße 5-11</w:t>
    </w:r>
  </w:p>
  <w:p w14:paraId="5CDE8716" w14:textId="77777777" w:rsidR="00D037C1" w:rsidRDefault="00D037C1" w:rsidP="00EA59B4">
    <w:pPr>
      <w:keepNext/>
      <w:jc w:val="right"/>
      <w:outlineLvl w:val="1"/>
      <w:rPr>
        <w:rFonts w:ascii="DB Office" w:hAnsi="DB Office"/>
        <w:sz w:val="18"/>
        <w:szCs w:val="18"/>
      </w:rPr>
    </w:pPr>
    <w:r w:rsidRPr="00D84E16">
      <w:rPr>
        <w:rFonts w:ascii="DB Office" w:hAnsi="DB Office"/>
        <w:sz w:val="18"/>
        <w:szCs w:val="18"/>
      </w:rPr>
      <w:t>10115 Berlin</w:t>
    </w:r>
    <w:bookmarkEnd w:id="11"/>
    <w:bookmarkEnd w:id="12"/>
  </w:p>
  <w:p w14:paraId="5FF141B0" w14:textId="77777777" w:rsidR="00D037C1" w:rsidRPr="00EE1A63" w:rsidRDefault="00D037C1" w:rsidP="00EA59B4">
    <w:pPr>
      <w:pStyle w:val="Kopfzeile"/>
      <w:rPr>
        <w:vanish/>
      </w:rPr>
    </w:pPr>
    <w:r>
      <w:rPr>
        <w:noProof/>
      </w:rPr>
      <w:pict w14:anchorId="574C2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92923" o:spid="_x0000_s2051" type="#_x0000_t75" style="position:absolute;margin-left:.7pt;margin-top:-2.15pt;width:494.6pt;height:712pt;z-index:-251651072;mso-position-horizontal-relative:margin;mso-position-vertical-relative:margin" o:allowincell="f">
          <v:imagedata r:id="rId2" o:title="Brille" gain="19661f" blacklevel="19661f" grayscale="t"/>
          <w10:wrap anchorx="margin" anchory="margin"/>
        </v:shape>
      </w:pict>
    </w:r>
  </w:p>
  <w:p w14:paraId="4571EFF4" w14:textId="77777777" w:rsidR="00D037C1" w:rsidRPr="00EE1A63" w:rsidRDefault="00D037C1" w:rsidP="00EA59B4">
    <w:pPr>
      <w:pStyle w:val="Kopfzeile"/>
      <w:rPr>
        <w:vanish/>
      </w:rPr>
    </w:pPr>
  </w:p>
  <w:p w14:paraId="3F0F3683" w14:textId="77777777" w:rsidR="00D037C1" w:rsidRPr="00EE1A63" w:rsidRDefault="00D037C1" w:rsidP="00EA59B4">
    <w:pPr>
      <w:pStyle w:val="Kopfzeile"/>
      <w:rPr>
        <w:vanish/>
      </w:rPr>
    </w:pPr>
  </w:p>
  <w:p w14:paraId="45AB1562" w14:textId="77777777" w:rsidR="00D037C1" w:rsidRPr="00EE1A63" w:rsidRDefault="00D037C1" w:rsidP="00EA59B4">
    <w:pPr>
      <w:keepNext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noProof/>
        <w:vanish/>
      </w:rPr>
      <w:drawing>
        <wp:anchor distT="0" distB="0" distL="114300" distR="114300" simplePos="0" relativeHeight="251661312" behindDoc="1" locked="0" layoutInCell="1" allowOverlap="1" wp14:anchorId="204FA9EF" wp14:editId="2B36F2BE">
          <wp:simplePos x="0" y="0"/>
          <wp:positionH relativeFrom="margin">
            <wp:align>left</wp:align>
          </wp:positionH>
          <wp:positionV relativeFrom="paragraph">
            <wp:posOffset>74267</wp:posOffset>
          </wp:positionV>
          <wp:extent cx="828000" cy="579600"/>
          <wp:effectExtent l="0" t="0" r="0" b="0"/>
          <wp:wrapNone/>
          <wp:docPr id="3" name="Bild 2" descr="D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B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B Office" w:hAnsi="DB Office"/>
        <w:vanish/>
        <w:sz w:val="18"/>
        <w:szCs w:val="18"/>
      </w:rPr>
      <w:t>Deutsche Bahn AG</w:t>
    </w:r>
  </w:p>
  <w:p w14:paraId="4F60299E" w14:textId="77777777" w:rsidR="00D037C1" w:rsidRPr="00EE1A63" w:rsidRDefault="00D037C1" w:rsidP="00EA59B4">
    <w:pPr>
      <w:keepNext/>
      <w:ind w:left="6480"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rFonts w:ascii="DB Office" w:hAnsi="DB Office"/>
        <w:vanish/>
        <w:sz w:val="18"/>
        <w:szCs w:val="18"/>
      </w:rPr>
      <w:t>Caroline-Michaelis-Straße 5-11</w:t>
    </w:r>
  </w:p>
  <w:p w14:paraId="37296425" w14:textId="77777777" w:rsidR="00D037C1" w:rsidRPr="00EE1A63" w:rsidRDefault="00D037C1" w:rsidP="00EA59B4">
    <w:pPr>
      <w:keepNext/>
      <w:jc w:val="right"/>
      <w:outlineLvl w:val="1"/>
      <w:rPr>
        <w:vanish/>
      </w:rPr>
    </w:pPr>
    <w:r>
      <w:rPr>
        <w:rFonts w:ascii="DB Office" w:hAnsi="DB Office"/>
        <w:vanish/>
        <w:sz w:val="18"/>
        <w:szCs w:val="18"/>
      </w:rPr>
      <w:t>10115 Berlin</w:t>
    </w:r>
  </w:p>
  <w:p w14:paraId="49F3BFCD" w14:textId="77777777" w:rsidR="00D037C1" w:rsidRPr="00BB53F5" w:rsidRDefault="00D037C1" w:rsidP="00EA59B4">
    <w:pPr>
      <w:pStyle w:val="Kopfzeile"/>
    </w:pPr>
  </w:p>
  <w:p w14:paraId="2711E594" w14:textId="77777777" w:rsidR="00D037C1" w:rsidRPr="00EE1A63" w:rsidRDefault="00D037C1" w:rsidP="00AE3E2D">
    <w:pPr>
      <w:keepNext/>
      <w:ind w:left="6480"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rFonts w:ascii="DB Office" w:hAnsi="DB Office"/>
        <w:vanish/>
        <w:sz w:val="18"/>
        <w:szCs w:val="18"/>
      </w:rPr>
      <w:t>Caroline-Michaelis-Straße 5-11</w:t>
    </w:r>
  </w:p>
  <w:p w14:paraId="74A12AE4" w14:textId="77777777" w:rsidR="00D037C1" w:rsidRPr="00EE1A63" w:rsidRDefault="00D037C1" w:rsidP="00AE3E2D">
    <w:pPr>
      <w:keepNext/>
      <w:jc w:val="right"/>
      <w:outlineLvl w:val="1"/>
      <w:rPr>
        <w:vanish/>
      </w:rPr>
    </w:pPr>
    <w:r>
      <w:rPr>
        <w:rFonts w:ascii="DB Office" w:hAnsi="DB Office"/>
        <w:vanish/>
        <w:sz w:val="18"/>
        <w:szCs w:val="18"/>
      </w:rPr>
      <w:t>10115 Berlin</w:t>
    </w:r>
  </w:p>
  <w:p w14:paraId="65F75BA5" w14:textId="77777777" w:rsidR="00D037C1" w:rsidRPr="00D140EA" w:rsidRDefault="00D037C1" w:rsidP="00AE3E2D">
    <w:pPr>
      <w:pStyle w:val="Kopfzeile"/>
      <w:rPr>
        <w:vanish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34D19" w14:textId="77777777" w:rsidR="00D037C1" w:rsidRDefault="00D037C1">
    <w:pPr>
      <w:pStyle w:val="Kopfzeile"/>
    </w:pPr>
    <w:r>
      <w:rPr>
        <w:noProof/>
      </w:rPr>
      <w:pict w14:anchorId="760B3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92921" o:spid="_x0000_s2049" type="#_x0000_t75" style="position:absolute;margin-left:0;margin-top:0;width:492.95pt;height:657.25pt;z-index:-251653120;mso-position-horizontal:center;mso-position-horizontal-relative:margin;mso-position-vertical:center;mso-position-vertical-relative:margin" o:allowincell="f">
          <v:imagedata r:id="rId1" o:title="Bril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20AFA"/>
    <w:multiLevelType w:val="hybridMultilevel"/>
    <w:tmpl w:val="4426EBB2"/>
    <w:lvl w:ilvl="0" w:tplc="0407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B35B5"/>
    <w:multiLevelType w:val="hybridMultilevel"/>
    <w:tmpl w:val="316C5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4A420C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D0F7FE9"/>
    <w:multiLevelType w:val="hybridMultilevel"/>
    <w:tmpl w:val="C494ED9A"/>
    <w:lvl w:ilvl="0" w:tplc="0407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7CC+Wat7KtKcabUpJYbOYjFtv1BDTq0k5EF1z1Idm/CDa5JFUAxb21vgwwx8zqd+uz+4iwANVrfTLoax3Qptw==" w:salt="WFk+9oYHj1g/PBeds2uQH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BB7"/>
    <w:rsid w:val="00001C7D"/>
    <w:rsid w:val="0001251A"/>
    <w:rsid w:val="00012F5B"/>
    <w:rsid w:val="00013EF4"/>
    <w:rsid w:val="000225BB"/>
    <w:rsid w:val="000274B3"/>
    <w:rsid w:val="00030928"/>
    <w:rsid w:val="00032072"/>
    <w:rsid w:val="00035216"/>
    <w:rsid w:val="00051B46"/>
    <w:rsid w:val="00051E8E"/>
    <w:rsid w:val="000533A7"/>
    <w:rsid w:val="0006295B"/>
    <w:rsid w:val="00066667"/>
    <w:rsid w:val="000761C0"/>
    <w:rsid w:val="00094B05"/>
    <w:rsid w:val="000A360A"/>
    <w:rsid w:val="000B0515"/>
    <w:rsid w:val="000B3AA9"/>
    <w:rsid w:val="000B73DD"/>
    <w:rsid w:val="000B75A1"/>
    <w:rsid w:val="000C279F"/>
    <w:rsid w:val="000C53CD"/>
    <w:rsid w:val="000D09F9"/>
    <w:rsid w:val="000E6A81"/>
    <w:rsid w:val="000F5CBC"/>
    <w:rsid w:val="001023BD"/>
    <w:rsid w:val="00105C7A"/>
    <w:rsid w:val="00110F68"/>
    <w:rsid w:val="001129C3"/>
    <w:rsid w:val="001141BA"/>
    <w:rsid w:val="00117F1F"/>
    <w:rsid w:val="001237D6"/>
    <w:rsid w:val="00123CE6"/>
    <w:rsid w:val="00124DBB"/>
    <w:rsid w:val="00125D9E"/>
    <w:rsid w:val="00135354"/>
    <w:rsid w:val="00141263"/>
    <w:rsid w:val="0016057A"/>
    <w:rsid w:val="001633ED"/>
    <w:rsid w:val="00165FC6"/>
    <w:rsid w:val="0016797B"/>
    <w:rsid w:val="00170CCE"/>
    <w:rsid w:val="00173443"/>
    <w:rsid w:val="001919E0"/>
    <w:rsid w:val="00191AE8"/>
    <w:rsid w:val="00196410"/>
    <w:rsid w:val="00197300"/>
    <w:rsid w:val="001A3AD1"/>
    <w:rsid w:val="001B74DF"/>
    <w:rsid w:val="001B7AB5"/>
    <w:rsid w:val="001C5ED6"/>
    <w:rsid w:val="001F2DD8"/>
    <w:rsid w:val="001F6933"/>
    <w:rsid w:val="00204277"/>
    <w:rsid w:val="00207F36"/>
    <w:rsid w:val="002330D2"/>
    <w:rsid w:val="002333A4"/>
    <w:rsid w:val="00240C48"/>
    <w:rsid w:val="00262F4C"/>
    <w:rsid w:val="002712BA"/>
    <w:rsid w:val="00274991"/>
    <w:rsid w:val="00275CC8"/>
    <w:rsid w:val="002760DA"/>
    <w:rsid w:val="00276CF3"/>
    <w:rsid w:val="00291134"/>
    <w:rsid w:val="00294ECC"/>
    <w:rsid w:val="002B242F"/>
    <w:rsid w:val="002C3CF9"/>
    <w:rsid w:val="002D04B7"/>
    <w:rsid w:val="002D1D3C"/>
    <w:rsid w:val="002E00C1"/>
    <w:rsid w:val="002E4A85"/>
    <w:rsid w:val="002F3AB5"/>
    <w:rsid w:val="002F4A1B"/>
    <w:rsid w:val="003022DA"/>
    <w:rsid w:val="00305658"/>
    <w:rsid w:val="0030793F"/>
    <w:rsid w:val="00320B65"/>
    <w:rsid w:val="00322D3D"/>
    <w:rsid w:val="00324CEF"/>
    <w:rsid w:val="0032618F"/>
    <w:rsid w:val="00330D82"/>
    <w:rsid w:val="00331EA8"/>
    <w:rsid w:val="003339E0"/>
    <w:rsid w:val="00344D14"/>
    <w:rsid w:val="003701A9"/>
    <w:rsid w:val="0037776D"/>
    <w:rsid w:val="00396915"/>
    <w:rsid w:val="003A5882"/>
    <w:rsid w:val="003B1BB7"/>
    <w:rsid w:val="003B337A"/>
    <w:rsid w:val="003B3C07"/>
    <w:rsid w:val="003C10A4"/>
    <w:rsid w:val="003C2ADA"/>
    <w:rsid w:val="003D79AE"/>
    <w:rsid w:val="003E0BC4"/>
    <w:rsid w:val="003E1298"/>
    <w:rsid w:val="003F1858"/>
    <w:rsid w:val="003F46A4"/>
    <w:rsid w:val="003F640A"/>
    <w:rsid w:val="00405683"/>
    <w:rsid w:val="00421709"/>
    <w:rsid w:val="00426B58"/>
    <w:rsid w:val="00431285"/>
    <w:rsid w:val="0045499E"/>
    <w:rsid w:val="0046226E"/>
    <w:rsid w:val="00462B20"/>
    <w:rsid w:val="004641EB"/>
    <w:rsid w:val="00472A52"/>
    <w:rsid w:val="00474CB6"/>
    <w:rsid w:val="00475F07"/>
    <w:rsid w:val="00482778"/>
    <w:rsid w:val="004860EA"/>
    <w:rsid w:val="004903CF"/>
    <w:rsid w:val="0049099B"/>
    <w:rsid w:val="00490B00"/>
    <w:rsid w:val="00496034"/>
    <w:rsid w:val="00496B1C"/>
    <w:rsid w:val="004A2E6B"/>
    <w:rsid w:val="004B6FFB"/>
    <w:rsid w:val="004C7DE0"/>
    <w:rsid w:val="004F0045"/>
    <w:rsid w:val="00517333"/>
    <w:rsid w:val="005177BB"/>
    <w:rsid w:val="005204E6"/>
    <w:rsid w:val="00525644"/>
    <w:rsid w:val="00534DE8"/>
    <w:rsid w:val="00541232"/>
    <w:rsid w:val="00547065"/>
    <w:rsid w:val="00547F78"/>
    <w:rsid w:val="005604DE"/>
    <w:rsid w:val="00570BDB"/>
    <w:rsid w:val="00582C12"/>
    <w:rsid w:val="0058474D"/>
    <w:rsid w:val="005849C5"/>
    <w:rsid w:val="0059011E"/>
    <w:rsid w:val="00591247"/>
    <w:rsid w:val="00597D4F"/>
    <w:rsid w:val="005C5BCD"/>
    <w:rsid w:val="005D03F5"/>
    <w:rsid w:val="005D3CC3"/>
    <w:rsid w:val="005D4445"/>
    <w:rsid w:val="005E4E3A"/>
    <w:rsid w:val="005E70CD"/>
    <w:rsid w:val="005E756B"/>
    <w:rsid w:val="005E75C7"/>
    <w:rsid w:val="005F017B"/>
    <w:rsid w:val="005F33EE"/>
    <w:rsid w:val="006079BE"/>
    <w:rsid w:val="00614FED"/>
    <w:rsid w:val="00630B52"/>
    <w:rsid w:val="00640896"/>
    <w:rsid w:val="006414E9"/>
    <w:rsid w:val="00643F8B"/>
    <w:rsid w:val="00651CDB"/>
    <w:rsid w:val="0068067F"/>
    <w:rsid w:val="006A0D85"/>
    <w:rsid w:val="006C2E07"/>
    <w:rsid w:val="006C6246"/>
    <w:rsid w:val="006C67B8"/>
    <w:rsid w:val="006C6EA6"/>
    <w:rsid w:val="006D0E13"/>
    <w:rsid w:val="006E296D"/>
    <w:rsid w:val="006E7A15"/>
    <w:rsid w:val="006F4C4E"/>
    <w:rsid w:val="00704908"/>
    <w:rsid w:val="00710130"/>
    <w:rsid w:val="00723F4D"/>
    <w:rsid w:val="00743662"/>
    <w:rsid w:val="00753E2D"/>
    <w:rsid w:val="007662AD"/>
    <w:rsid w:val="00775BE3"/>
    <w:rsid w:val="0078754D"/>
    <w:rsid w:val="007A1BAF"/>
    <w:rsid w:val="007A4F7C"/>
    <w:rsid w:val="007A7FD6"/>
    <w:rsid w:val="007B22A1"/>
    <w:rsid w:val="007D08ED"/>
    <w:rsid w:val="007E05CF"/>
    <w:rsid w:val="007E3D83"/>
    <w:rsid w:val="00800B67"/>
    <w:rsid w:val="008061C9"/>
    <w:rsid w:val="00815655"/>
    <w:rsid w:val="00816B03"/>
    <w:rsid w:val="008175A7"/>
    <w:rsid w:val="00830933"/>
    <w:rsid w:val="00833991"/>
    <w:rsid w:val="0083674C"/>
    <w:rsid w:val="00845995"/>
    <w:rsid w:val="00847702"/>
    <w:rsid w:val="00851DDF"/>
    <w:rsid w:val="008546C6"/>
    <w:rsid w:val="00854B3F"/>
    <w:rsid w:val="0086356E"/>
    <w:rsid w:val="0089747D"/>
    <w:rsid w:val="008A7465"/>
    <w:rsid w:val="008E20AC"/>
    <w:rsid w:val="00900B3E"/>
    <w:rsid w:val="00912628"/>
    <w:rsid w:val="009132A3"/>
    <w:rsid w:val="00916BDF"/>
    <w:rsid w:val="00932A8E"/>
    <w:rsid w:val="0093584E"/>
    <w:rsid w:val="00945E22"/>
    <w:rsid w:val="00947854"/>
    <w:rsid w:val="0095453B"/>
    <w:rsid w:val="00966A39"/>
    <w:rsid w:val="00982629"/>
    <w:rsid w:val="009873D5"/>
    <w:rsid w:val="0099173B"/>
    <w:rsid w:val="00993336"/>
    <w:rsid w:val="00995E09"/>
    <w:rsid w:val="009B03F1"/>
    <w:rsid w:val="009B4D89"/>
    <w:rsid w:val="009D4C62"/>
    <w:rsid w:val="009E05F1"/>
    <w:rsid w:val="009F12E1"/>
    <w:rsid w:val="00A1432C"/>
    <w:rsid w:val="00A27152"/>
    <w:rsid w:val="00A34636"/>
    <w:rsid w:val="00A450AD"/>
    <w:rsid w:val="00A473B9"/>
    <w:rsid w:val="00A5360B"/>
    <w:rsid w:val="00A667FA"/>
    <w:rsid w:val="00A66BB8"/>
    <w:rsid w:val="00A75AD4"/>
    <w:rsid w:val="00A81C69"/>
    <w:rsid w:val="00A83339"/>
    <w:rsid w:val="00A84340"/>
    <w:rsid w:val="00A94956"/>
    <w:rsid w:val="00AA1426"/>
    <w:rsid w:val="00AA585C"/>
    <w:rsid w:val="00AC1AA7"/>
    <w:rsid w:val="00AC2A23"/>
    <w:rsid w:val="00AC4203"/>
    <w:rsid w:val="00AD2AB5"/>
    <w:rsid w:val="00AE3E2D"/>
    <w:rsid w:val="00AF0CCF"/>
    <w:rsid w:val="00AF61EC"/>
    <w:rsid w:val="00B119A3"/>
    <w:rsid w:val="00B408D9"/>
    <w:rsid w:val="00B52E19"/>
    <w:rsid w:val="00B75A40"/>
    <w:rsid w:val="00B9063E"/>
    <w:rsid w:val="00B9463E"/>
    <w:rsid w:val="00BA1D9D"/>
    <w:rsid w:val="00BA2369"/>
    <w:rsid w:val="00BA77D8"/>
    <w:rsid w:val="00BC5F19"/>
    <w:rsid w:val="00BD008B"/>
    <w:rsid w:val="00BD071D"/>
    <w:rsid w:val="00BD3308"/>
    <w:rsid w:val="00BD5FA4"/>
    <w:rsid w:val="00BF2B3B"/>
    <w:rsid w:val="00BF62CB"/>
    <w:rsid w:val="00BF73AE"/>
    <w:rsid w:val="00C029D4"/>
    <w:rsid w:val="00C11A34"/>
    <w:rsid w:val="00C150F6"/>
    <w:rsid w:val="00C407EE"/>
    <w:rsid w:val="00C46088"/>
    <w:rsid w:val="00C656BC"/>
    <w:rsid w:val="00C70178"/>
    <w:rsid w:val="00C7111D"/>
    <w:rsid w:val="00C74CC4"/>
    <w:rsid w:val="00C81D74"/>
    <w:rsid w:val="00C9146F"/>
    <w:rsid w:val="00C93474"/>
    <w:rsid w:val="00CA1635"/>
    <w:rsid w:val="00CA31BC"/>
    <w:rsid w:val="00CC07D3"/>
    <w:rsid w:val="00CC0E91"/>
    <w:rsid w:val="00CC7CC2"/>
    <w:rsid w:val="00CD7414"/>
    <w:rsid w:val="00CE0D45"/>
    <w:rsid w:val="00CE2553"/>
    <w:rsid w:val="00CE3ADA"/>
    <w:rsid w:val="00CE785C"/>
    <w:rsid w:val="00CF5C96"/>
    <w:rsid w:val="00CF7929"/>
    <w:rsid w:val="00D037C1"/>
    <w:rsid w:val="00D065BB"/>
    <w:rsid w:val="00D140EA"/>
    <w:rsid w:val="00D258D4"/>
    <w:rsid w:val="00D332A8"/>
    <w:rsid w:val="00D434A4"/>
    <w:rsid w:val="00D43B48"/>
    <w:rsid w:val="00D447DB"/>
    <w:rsid w:val="00D456B9"/>
    <w:rsid w:val="00D475F0"/>
    <w:rsid w:val="00D533B7"/>
    <w:rsid w:val="00D543BD"/>
    <w:rsid w:val="00D55E22"/>
    <w:rsid w:val="00D5674B"/>
    <w:rsid w:val="00D6003E"/>
    <w:rsid w:val="00D623B8"/>
    <w:rsid w:val="00D64629"/>
    <w:rsid w:val="00D6625B"/>
    <w:rsid w:val="00D70024"/>
    <w:rsid w:val="00D84CEF"/>
    <w:rsid w:val="00D84E16"/>
    <w:rsid w:val="00D9786F"/>
    <w:rsid w:val="00DB0F50"/>
    <w:rsid w:val="00DC64A4"/>
    <w:rsid w:val="00DD6282"/>
    <w:rsid w:val="00DE60EB"/>
    <w:rsid w:val="00DF66BF"/>
    <w:rsid w:val="00E1601A"/>
    <w:rsid w:val="00E20B77"/>
    <w:rsid w:val="00E214ED"/>
    <w:rsid w:val="00E32F7E"/>
    <w:rsid w:val="00E34147"/>
    <w:rsid w:val="00E6009C"/>
    <w:rsid w:val="00E62FBA"/>
    <w:rsid w:val="00E63329"/>
    <w:rsid w:val="00E63BEA"/>
    <w:rsid w:val="00E72A67"/>
    <w:rsid w:val="00E77069"/>
    <w:rsid w:val="00E9441E"/>
    <w:rsid w:val="00E94F21"/>
    <w:rsid w:val="00EA1639"/>
    <w:rsid w:val="00EA4D0F"/>
    <w:rsid w:val="00EA51CA"/>
    <w:rsid w:val="00EA59B4"/>
    <w:rsid w:val="00EB6B06"/>
    <w:rsid w:val="00EC5365"/>
    <w:rsid w:val="00ED2DF8"/>
    <w:rsid w:val="00ED54CB"/>
    <w:rsid w:val="00ED5860"/>
    <w:rsid w:val="00EE272F"/>
    <w:rsid w:val="00EF0284"/>
    <w:rsid w:val="00F067FF"/>
    <w:rsid w:val="00F146BA"/>
    <w:rsid w:val="00F24B9B"/>
    <w:rsid w:val="00F378D2"/>
    <w:rsid w:val="00F43181"/>
    <w:rsid w:val="00F434C1"/>
    <w:rsid w:val="00F504A5"/>
    <w:rsid w:val="00F55C44"/>
    <w:rsid w:val="00F772BE"/>
    <w:rsid w:val="00F8219D"/>
    <w:rsid w:val="00F94C83"/>
    <w:rsid w:val="00FA7BF9"/>
    <w:rsid w:val="00FB73D5"/>
    <w:rsid w:val="00FC253E"/>
    <w:rsid w:val="00FC3F05"/>
    <w:rsid w:val="00FC418A"/>
    <w:rsid w:val="00FD6535"/>
    <w:rsid w:val="00FD6E09"/>
    <w:rsid w:val="00FF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A8A6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9146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b/>
      <w:snapToGrid w:val="0"/>
      <w:color w:val="000000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320"/>
        <w:tab w:val="right" w:pos="8640"/>
      </w:tabs>
    </w:pPr>
    <w:rPr>
      <w:sz w:val="22"/>
    </w:rPr>
  </w:style>
  <w:style w:type="paragraph" w:styleId="Textkrper-Zeileneinzug">
    <w:name w:val="Body Text Indent"/>
    <w:basedOn w:val="Standard"/>
    <w:pPr>
      <w:ind w:left="6480"/>
    </w:pPr>
    <w:rPr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D84E16"/>
    <w:rPr>
      <w:rFonts w:ascii="Arial" w:hAnsi="Arial"/>
      <w:sz w:val="22"/>
    </w:rPr>
  </w:style>
  <w:style w:type="character" w:styleId="Hyperlink">
    <w:name w:val="Hyperlink"/>
    <w:rsid w:val="00324CEF"/>
    <w:rPr>
      <w:color w:val="0000FF"/>
      <w:u w:val="single"/>
    </w:rPr>
  </w:style>
  <w:style w:type="character" w:styleId="BesuchterLink">
    <w:name w:val="FollowedHyperlink"/>
    <w:rsid w:val="00324CEF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204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Checkliste B_826_Schweißen_V4_August 2021_gesperrt.dotx</Template>
  <TotalTime>0</TotalTime>
  <Pages>5</Pages>
  <Words>1629</Words>
  <Characters>10265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DB AG</vt:lpstr>
    </vt:vector>
  </TitlesOfParts>
  <Company>Deutsche Bahn AG</Company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 AG</dc:title>
  <dc:creator>Thomas Breitkopf</dc:creator>
  <cp:lastModifiedBy>Thomas Breitkopf</cp:lastModifiedBy>
  <cp:revision>1</cp:revision>
  <cp:lastPrinted>2003-05-14T08:42:00Z</cp:lastPrinted>
  <dcterms:created xsi:type="dcterms:W3CDTF">2021-08-16T07:31:00Z</dcterms:created>
  <dcterms:modified xsi:type="dcterms:W3CDTF">2021-08-16T07:32:00Z</dcterms:modified>
</cp:coreProperties>
</file>